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27F7" w:rsidRPr="00B17053" w:rsidRDefault="008527F7" w:rsidP="008527F7">
      <w:pPr>
        <w:pStyle w:val="Overskrift1"/>
        <w:rPr>
          <w:lang w:val="nn-NO"/>
        </w:rPr>
      </w:pPr>
      <w:r>
        <w:rPr>
          <w:lang w:val="nn-NO"/>
        </w:rPr>
        <w:t xml:space="preserve">Styret i Mental Helse Agder, </w:t>
      </w:r>
      <w:proofErr w:type="spellStart"/>
      <w:r w:rsidR="00B36209">
        <w:rPr>
          <w:lang w:val="nn-NO"/>
        </w:rPr>
        <w:t>fra</w:t>
      </w:r>
      <w:proofErr w:type="spellEnd"/>
      <w:r>
        <w:rPr>
          <w:lang w:val="nn-NO"/>
        </w:rPr>
        <w:t xml:space="preserve"> 30.3.19.</w:t>
      </w:r>
    </w:p>
    <w:p w:rsidR="008527F7" w:rsidRDefault="008527F7" w:rsidP="008527F7">
      <w:pPr>
        <w:spacing w:line="240" w:lineRule="auto"/>
      </w:pPr>
      <w:r w:rsidRPr="005B354C">
        <w:t>Leder:</w:t>
      </w:r>
      <w:r w:rsidRPr="005B354C">
        <w:tab/>
      </w:r>
      <w:r w:rsidRPr="005B354C">
        <w:tab/>
        <w:t xml:space="preserve"> </w:t>
      </w:r>
      <w:r>
        <w:tab/>
      </w:r>
      <w:r w:rsidRPr="005B354C">
        <w:t xml:space="preserve">Anne Marie Løland Jensen </w:t>
      </w:r>
      <w:r>
        <w:t>Nestleder/studieleder</w:t>
      </w:r>
      <w:r w:rsidRPr="005B354C">
        <w:t xml:space="preserve">: </w:t>
      </w:r>
      <w:r w:rsidRPr="005B354C">
        <w:tab/>
        <w:t xml:space="preserve">Elisabeth </w:t>
      </w:r>
      <w:r w:rsidR="00451A28">
        <w:t xml:space="preserve">I E </w:t>
      </w:r>
      <w:r w:rsidRPr="005B354C">
        <w:t xml:space="preserve">Lauvrak </w:t>
      </w:r>
      <w:r w:rsidR="00451A28">
        <w:br/>
      </w:r>
      <w:r w:rsidRPr="005B354C">
        <w:t xml:space="preserve">Kasserer: </w:t>
      </w:r>
      <w:r w:rsidRPr="005B354C">
        <w:tab/>
      </w:r>
      <w:r>
        <w:tab/>
      </w:r>
      <w:r w:rsidRPr="005B354C">
        <w:t xml:space="preserve">Tove Johnsen </w:t>
      </w:r>
      <w:r>
        <w:br/>
      </w:r>
      <w:r w:rsidRPr="005B354C">
        <w:t xml:space="preserve">Styremedlem: </w:t>
      </w:r>
      <w:r w:rsidRPr="005B354C">
        <w:tab/>
      </w:r>
      <w:r>
        <w:tab/>
      </w:r>
      <w:r w:rsidRPr="005B354C">
        <w:t xml:space="preserve">Jan Olaf Narvesen </w:t>
      </w:r>
      <w:r>
        <w:br/>
      </w:r>
      <w:r w:rsidRPr="005B354C">
        <w:t xml:space="preserve">Styremedlem: </w:t>
      </w:r>
      <w:r w:rsidRPr="005B354C">
        <w:tab/>
      </w:r>
      <w:r>
        <w:tab/>
      </w:r>
      <w:r w:rsidRPr="005B354C">
        <w:t xml:space="preserve">Lene Narvesen </w:t>
      </w:r>
      <w:r>
        <w:br/>
      </w:r>
      <w:r w:rsidRPr="005B354C">
        <w:t xml:space="preserve">Vara: </w:t>
      </w:r>
      <w:r>
        <w:tab/>
      </w:r>
      <w:r>
        <w:tab/>
      </w:r>
      <w:r>
        <w:tab/>
      </w:r>
      <w:r w:rsidRPr="005B354C">
        <w:t xml:space="preserve">Vesla H Eftevaag </w:t>
      </w:r>
      <w:r>
        <w:br/>
      </w:r>
      <w:r w:rsidRPr="005B354C">
        <w:t xml:space="preserve">Vara: </w:t>
      </w:r>
      <w:r>
        <w:tab/>
      </w:r>
      <w:r>
        <w:tab/>
      </w:r>
      <w:r>
        <w:tab/>
      </w:r>
      <w:r w:rsidRPr="005B354C">
        <w:t>Asbjørn Eftevaag</w:t>
      </w:r>
      <w:r>
        <w:br/>
        <w:t xml:space="preserve">MH </w:t>
      </w:r>
      <w:proofErr w:type="spellStart"/>
      <w:r>
        <w:t>Ungs</w:t>
      </w:r>
      <w:proofErr w:type="spellEnd"/>
      <w:r>
        <w:t xml:space="preserve"> repr.: </w:t>
      </w:r>
      <w:r>
        <w:tab/>
      </w:r>
      <w:r>
        <w:tab/>
        <w:t xml:space="preserve">Christian </w:t>
      </w:r>
      <w:proofErr w:type="spellStart"/>
      <w:r>
        <w:t>Èmil</w:t>
      </w:r>
      <w:proofErr w:type="spellEnd"/>
      <w:r>
        <w:t xml:space="preserve"> Syvertsen</w:t>
      </w:r>
    </w:p>
    <w:p w:rsidR="008527F7" w:rsidRPr="008527F7" w:rsidRDefault="008527F7" w:rsidP="008527F7">
      <w:pPr>
        <w:spacing w:line="240" w:lineRule="auto"/>
      </w:pPr>
      <w:r>
        <w:rPr>
          <w:noProof/>
        </w:rPr>
        <w:drawing>
          <wp:inline distT="0" distB="0" distL="0" distR="0">
            <wp:extent cx="2951480" cy="1967865"/>
            <wp:effectExtent l="0" t="0" r="0" b="635"/>
            <wp:docPr id="22" name="Bilde 22" descr="Et bilde som inneholder person, personer, poser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tt styre_300319.JPG"/>
                    <pic:cNvPicPr/>
                  </pic:nvPicPr>
                  <pic:blipFill>
                    <a:blip r:embed="rId8"/>
                    <a:stretch>
                      <a:fillRect/>
                    </a:stretch>
                  </pic:blipFill>
                  <pic:spPr>
                    <a:xfrm>
                      <a:off x="0" y="0"/>
                      <a:ext cx="2951480" cy="1967865"/>
                    </a:xfrm>
                    <a:prstGeom prst="rect">
                      <a:avLst/>
                    </a:prstGeom>
                  </pic:spPr>
                </pic:pic>
              </a:graphicData>
            </a:graphic>
          </wp:inline>
        </w:drawing>
      </w:r>
    </w:p>
    <w:p w:rsidR="00D329A0" w:rsidRPr="00D329A0" w:rsidRDefault="00D329A0" w:rsidP="0059022F">
      <w:pPr>
        <w:pStyle w:val="Overskrift2"/>
      </w:pPr>
      <w:r w:rsidRPr="00D329A0">
        <w:t>Bildet viser fra venstre: Asbjørn, Vesla, Elisabeth, Anne Marie, Jan-Olaf, Lene og Tove</w:t>
      </w:r>
    </w:p>
    <w:p w:rsidR="00D329A0" w:rsidRDefault="00D329A0" w:rsidP="0059022F">
      <w:pPr>
        <w:pStyle w:val="Overskrift2"/>
      </w:pPr>
    </w:p>
    <w:p w:rsidR="00D77C5C" w:rsidRPr="00D77C5C" w:rsidRDefault="00D77C5C" w:rsidP="00D77C5C">
      <w:r>
        <w:t>Kontaktinformasjon til styret finnes på www.mentalhelse.no / fylkeslaget</w:t>
      </w:r>
    </w:p>
    <w:p w:rsidR="009C5393" w:rsidRDefault="009C5393" w:rsidP="0059022F">
      <w:pPr>
        <w:pStyle w:val="Overskrift2"/>
      </w:pPr>
    </w:p>
    <w:p w:rsidR="001D2C27" w:rsidRDefault="001D2C27" w:rsidP="001D2C27">
      <w:pPr>
        <w:pStyle w:val="Overskrift1"/>
      </w:pPr>
      <w:r>
        <w:t>Styret arbeid og prioriteringer.</w:t>
      </w:r>
    </w:p>
    <w:p w:rsidR="00F1530E" w:rsidRDefault="001D2C27" w:rsidP="001D2C27">
      <w:r>
        <w:t xml:space="preserve">Styret har til nå vært samlet til 3 møter. </w:t>
      </w:r>
      <w:r w:rsidR="00062214">
        <w:t xml:space="preserve"> Vi har til nå </w:t>
      </w:r>
      <w:r w:rsidR="00F1530E">
        <w:t>prioritere følgende arbeid</w:t>
      </w:r>
      <w:r w:rsidR="005C7DC3">
        <w:t xml:space="preserve"> og ressursbruk</w:t>
      </w:r>
      <w:r w:rsidR="00F1530E">
        <w:t xml:space="preserve">: </w:t>
      </w:r>
    </w:p>
    <w:p w:rsidR="001D2C27" w:rsidRDefault="00F1530E" w:rsidP="00F1530E">
      <w:pPr>
        <w:pStyle w:val="Listeavsnitt"/>
        <w:numPr>
          <w:ilvl w:val="0"/>
          <w:numId w:val="22"/>
        </w:numPr>
      </w:pPr>
      <w:r>
        <w:t xml:space="preserve">Ordnet </w:t>
      </w:r>
      <w:r w:rsidR="00062214">
        <w:t>formelle sider av sammenslåingen i forhold til Brønnøysundregistrene og bank</w:t>
      </w:r>
    </w:p>
    <w:p w:rsidR="00F1530E" w:rsidRDefault="005C7DC3" w:rsidP="00F1530E">
      <w:pPr>
        <w:pStyle w:val="Listeavsnitt"/>
        <w:numPr>
          <w:ilvl w:val="0"/>
          <w:numId w:val="22"/>
        </w:numPr>
      </w:pPr>
      <w:r>
        <w:t>2 personer deltatt på «</w:t>
      </w:r>
      <w:proofErr w:type="spellStart"/>
      <w:r>
        <w:t>KursAdmin</w:t>
      </w:r>
      <w:proofErr w:type="spellEnd"/>
      <w:r>
        <w:t>» – i regi av FUNKIS studieforbund</w:t>
      </w:r>
    </w:p>
    <w:p w:rsidR="005C7DC3" w:rsidRDefault="005C7DC3" w:rsidP="00F1530E">
      <w:pPr>
        <w:pStyle w:val="Listeavsnitt"/>
        <w:numPr>
          <w:ilvl w:val="0"/>
          <w:numId w:val="22"/>
        </w:numPr>
      </w:pPr>
      <w:r>
        <w:t xml:space="preserve">3 personer </w:t>
      </w:r>
      <w:r w:rsidR="003A7655">
        <w:t xml:space="preserve">skal </w:t>
      </w:r>
      <w:r>
        <w:t>delta i opplæring i Politisk påvirkning – juni mnd.</w:t>
      </w:r>
    </w:p>
    <w:p w:rsidR="005C7DC3" w:rsidRDefault="003A7655" w:rsidP="00F1530E">
      <w:pPr>
        <w:pStyle w:val="Listeavsnitt"/>
        <w:numPr>
          <w:ilvl w:val="0"/>
          <w:numId w:val="22"/>
        </w:numPr>
      </w:pPr>
      <w:r>
        <w:t>Leder har d</w:t>
      </w:r>
      <w:r w:rsidR="005C7DC3">
        <w:t>eltakelse på FFO årsmøte</w:t>
      </w:r>
    </w:p>
    <w:p w:rsidR="003A7655" w:rsidRDefault="003A7655" w:rsidP="00F1530E">
      <w:pPr>
        <w:pStyle w:val="Listeavsnitt"/>
        <w:numPr>
          <w:ilvl w:val="0"/>
          <w:numId w:val="22"/>
        </w:numPr>
      </w:pPr>
      <w:r>
        <w:t>Leder har hatt møte med Pasient- og brukerombudet</w:t>
      </w:r>
    </w:p>
    <w:p w:rsidR="005C7DC3" w:rsidRDefault="005C7DC3" w:rsidP="00F1530E">
      <w:pPr>
        <w:pStyle w:val="Listeavsnitt"/>
        <w:numPr>
          <w:ilvl w:val="0"/>
          <w:numId w:val="22"/>
        </w:numPr>
      </w:pPr>
      <w:r>
        <w:t>regionledersamling i Drammen</w:t>
      </w:r>
      <w:r w:rsidR="003A7655">
        <w:t xml:space="preserve"> siste helg i mai</w:t>
      </w:r>
    </w:p>
    <w:p w:rsidR="005C7DC3" w:rsidRDefault="005C7DC3" w:rsidP="00F1530E">
      <w:pPr>
        <w:pStyle w:val="Listeavsnitt"/>
        <w:numPr>
          <w:ilvl w:val="0"/>
          <w:numId w:val="22"/>
        </w:numPr>
      </w:pPr>
      <w:r>
        <w:t xml:space="preserve">planlegging </w:t>
      </w:r>
      <w:r w:rsidR="003A7655">
        <w:t xml:space="preserve">pågår for </w:t>
      </w:r>
      <w:r>
        <w:t xml:space="preserve">av </w:t>
      </w:r>
      <w:r w:rsidR="003A7655">
        <w:t>styre</w:t>
      </w:r>
      <w:r>
        <w:t>treff i august</w:t>
      </w:r>
    </w:p>
    <w:p w:rsidR="005C7DC3" w:rsidRDefault="005C7DC3" w:rsidP="00F1530E">
      <w:pPr>
        <w:pStyle w:val="Listeavsnitt"/>
        <w:numPr>
          <w:ilvl w:val="0"/>
          <w:numId w:val="22"/>
        </w:numPr>
      </w:pPr>
      <w:r>
        <w:t xml:space="preserve">lokallagene </w:t>
      </w:r>
      <w:r w:rsidR="003A7655">
        <w:t xml:space="preserve">er kontaktet </w:t>
      </w:r>
      <w:r>
        <w:t>for å høre status og behov for samhandling</w:t>
      </w:r>
    </w:p>
    <w:p w:rsidR="00BA7D6D" w:rsidRDefault="00BA7D6D" w:rsidP="00F1530E">
      <w:pPr>
        <w:pStyle w:val="Listeavsnitt"/>
        <w:numPr>
          <w:ilvl w:val="0"/>
          <w:numId w:val="22"/>
        </w:numPr>
      </w:pPr>
      <w:r>
        <w:t>deltakelse på 2 styremøter i ROM-Agder</w:t>
      </w:r>
    </w:p>
    <w:p w:rsidR="005C7DC3" w:rsidRDefault="005C7DC3" w:rsidP="00F1530E">
      <w:pPr>
        <w:pStyle w:val="Listeavsnitt"/>
        <w:numPr>
          <w:ilvl w:val="0"/>
          <w:numId w:val="22"/>
        </w:numPr>
      </w:pPr>
      <w:r>
        <w:t xml:space="preserve">Booking </w:t>
      </w:r>
      <w:r w:rsidR="003A7655">
        <w:t xml:space="preserve">foretatt </w:t>
      </w:r>
      <w:r w:rsidR="00BA7D6D">
        <w:t>ved</w:t>
      </w:r>
      <w:r>
        <w:t xml:space="preserve"> hotell</w:t>
      </w:r>
      <w:r w:rsidR="00BA7D6D">
        <w:t>et</w:t>
      </w:r>
      <w:r>
        <w:t xml:space="preserve"> til </w:t>
      </w:r>
      <w:r w:rsidR="003A7655">
        <w:t>jule</w:t>
      </w:r>
      <w:r>
        <w:t>arrangement</w:t>
      </w:r>
      <w:r w:rsidR="00BA7D6D">
        <w:t>et</w:t>
      </w:r>
    </w:p>
    <w:p w:rsidR="005C7DC3" w:rsidRDefault="005C7DC3" w:rsidP="00F1530E">
      <w:pPr>
        <w:pStyle w:val="Listeavsnitt"/>
        <w:numPr>
          <w:ilvl w:val="0"/>
          <w:numId w:val="22"/>
        </w:numPr>
      </w:pPr>
      <w:r>
        <w:t>Jobbing med sosiale medier</w:t>
      </w:r>
      <w:r w:rsidR="003A7655">
        <w:t xml:space="preserve"> igangsatt</w:t>
      </w:r>
    </w:p>
    <w:p w:rsidR="003A7655" w:rsidRDefault="003A7655" w:rsidP="005C7DC3">
      <w:pPr>
        <w:pStyle w:val="Overskrift1"/>
        <w:rPr>
          <w:lang w:val="sv-SE"/>
        </w:rPr>
      </w:pPr>
    </w:p>
    <w:p w:rsidR="005C7DC3" w:rsidRDefault="005C7DC3" w:rsidP="005C7DC3">
      <w:pPr>
        <w:pStyle w:val="Overskrift1"/>
        <w:rPr>
          <w:lang w:val="sv-SE"/>
        </w:rPr>
      </w:pPr>
      <w:r>
        <w:rPr>
          <w:lang w:val="sv-SE"/>
        </w:rPr>
        <w:t xml:space="preserve">Samling for styrerepresentanter i lokallagene på HOVE - </w:t>
      </w:r>
      <w:proofErr w:type="spellStart"/>
      <w:r>
        <w:rPr>
          <w:lang w:val="sv-SE"/>
        </w:rPr>
        <w:t>Tromøya</w:t>
      </w:r>
      <w:proofErr w:type="spellEnd"/>
      <w:r>
        <w:rPr>
          <w:lang w:val="sv-SE"/>
        </w:rPr>
        <w:br/>
        <w:t>Tid: 30.aug. - 1.sept.</w:t>
      </w:r>
    </w:p>
    <w:p w:rsidR="005C7DC3" w:rsidRDefault="005C7DC3" w:rsidP="005C7DC3">
      <w:pPr>
        <w:pStyle w:val="Overskrift2"/>
      </w:pPr>
    </w:p>
    <w:p w:rsidR="005C7DC3" w:rsidRDefault="005C7DC3" w:rsidP="005C7DC3">
      <w:pPr>
        <w:spacing w:after="0" w:line="240" w:lineRule="auto"/>
        <w:rPr>
          <w:szCs w:val="22"/>
        </w:rPr>
      </w:pPr>
      <w:r w:rsidRPr="003D1F9F">
        <w:rPr>
          <w:szCs w:val="22"/>
        </w:rPr>
        <w:t xml:space="preserve">Styret har gleden av å invitere styremedlemmer i </w:t>
      </w:r>
      <w:r>
        <w:rPr>
          <w:szCs w:val="22"/>
        </w:rPr>
        <w:t xml:space="preserve">alle </w:t>
      </w:r>
      <w:r w:rsidRPr="003D1F9F">
        <w:rPr>
          <w:szCs w:val="22"/>
        </w:rPr>
        <w:t>lokallagene til samling. Vi har booket to store hus/hytter med pass til 52 deltakere.  Samlingen på HOVE starter kl. 17 fredag 30.august og varer til kl. 15 søndag 1.september. Vår organisasjons</w:t>
      </w:r>
      <w:r>
        <w:rPr>
          <w:szCs w:val="22"/>
        </w:rPr>
        <w:t>-</w:t>
      </w:r>
      <w:r w:rsidRPr="003D1F9F">
        <w:rPr>
          <w:szCs w:val="22"/>
        </w:rPr>
        <w:t xml:space="preserve">konsulent Hanne blir med på søndag formiddag. </w:t>
      </w:r>
    </w:p>
    <w:p w:rsidR="005C7DC3" w:rsidRPr="003D1F9F" w:rsidRDefault="005C7DC3" w:rsidP="005C7DC3">
      <w:pPr>
        <w:spacing w:after="0" w:line="240" w:lineRule="auto"/>
        <w:rPr>
          <w:rFonts w:ascii="Times New Roman" w:hAnsi="Times New Roman"/>
          <w:sz w:val="24"/>
          <w:szCs w:val="24"/>
        </w:rPr>
      </w:pPr>
      <w:r w:rsidRPr="003D1F9F">
        <w:t xml:space="preserve">Målet </w:t>
      </w:r>
      <w:r w:rsidRPr="003D1F9F">
        <w:rPr>
          <w:sz w:val="24"/>
        </w:rPr>
        <w:t xml:space="preserve">for samlingen er få </w:t>
      </w:r>
      <w:r w:rsidRPr="003D1F9F">
        <w:rPr>
          <w:rFonts w:ascii="Helvetica" w:hAnsi="Helvetica"/>
          <w:color w:val="000000"/>
          <w:sz w:val="20"/>
          <w:szCs w:val="18"/>
        </w:rPr>
        <w:t>opplæring ved praktisk samhandling, erfaringsutveksling og sosialt samvær.</w:t>
      </w:r>
    </w:p>
    <w:p w:rsidR="005C7DC3" w:rsidRDefault="005C7DC3" w:rsidP="005C7DC3">
      <w:r>
        <w:t>Lokallagene tar kostnadene forbundet med transport. Øvrige utgifter dekkes av fylkeslaget.</w:t>
      </w:r>
    </w:p>
    <w:p w:rsidR="003A7655" w:rsidRDefault="003A7655" w:rsidP="005C7DC3">
      <w:pPr>
        <w:pStyle w:val="Overskrift1"/>
        <w:rPr>
          <w:lang w:val="sv-SE"/>
        </w:rPr>
      </w:pPr>
    </w:p>
    <w:p w:rsidR="005C7DC3" w:rsidRDefault="005C7DC3" w:rsidP="005C7DC3">
      <w:pPr>
        <w:pStyle w:val="Overskrift1"/>
        <w:rPr>
          <w:lang w:val="sv-SE"/>
        </w:rPr>
      </w:pPr>
      <w:proofErr w:type="spellStart"/>
      <w:r>
        <w:rPr>
          <w:lang w:val="sv-SE"/>
        </w:rPr>
        <w:t>Seminar</w:t>
      </w:r>
      <w:proofErr w:type="spellEnd"/>
      <w:r>
        <w:rPr>
          <w:lang w:val="sv-SE"/>
        </w:rPr>
        <w:t xml:space="preserve"> 29.september på Scandic Sørlandet. </w:t>
      </w:r>
    </w:p>
    <w:p w:rsidR="005C7DC3" w:rsidRDefault="005C7DC3" w:rsidP="005C7DC3">
      <w:pPr>
        <w:spacing w:after="0" w:line="240" w:lineRule="auto"/>
      </w:pPr>
      <w:r w:rsidRPr="00F1530E">
        <w:t>Ex- In</w:t>
      </w:r>
      <w:r>
        <w:t xml:space="preserve"> er en forkortelse for «</w:t>
      </w:r>
      <w:proofErr w:type="spellStart"/>
      <w:r w:rsidRPr="00B36209">
        <w:t>Experienced</w:t>
      </w:r>
      <w:proofErr w:type="spellEnd"/>
      <w:r w:rsidRPr="00B36209">
        <w:t xml:space="preserve"> </w:t>
      </w:r>
      <w:proofErr w:type="spellStart"/>
      <w:r w:rsidRPr="00B36209">
        <w:t>Involvement</w:t>
      </w:r>
      <w:proofErr w:type="spellEnd"/>
      <w:r>
        <w:t>» som kan oversettes til «deltakelse fra dem som har opplevd noe».</w:t>
      </w:r>
      <w:r>
        <w:rPr>
          <w:rFonts w:ascii="Times New Roman" w:hAnsi="Times New Roman"/>
          <w:sz w:val="24"/>
          <w:szCs w:val="24"/>
        </w:rPr>
        <w:t xml:space="preserve"> </w:t>
      </w:r>
      <w:r>
        <w:t xml:space="preserve">Dette er betegnelsen på en utdannelse for erfaringskonsulenter utviklet i Europa.  </w:t>
      </w:r>
      <w:r w:rsidRPr="005C7DC3">
        <w:t>Tone Wibe Rud er en norsk kvinne som har tatt utdannelsen. Hun arbeider ved et psykiatrisk akuttmottak i Tyskland og vil komme og fortelle om dette på Scandic Sørlandet 29.september.</w:t>
      </w:r>
      <w:r>
        <w:t xml:space="preserve"> På seminaret vil vi få høre om hva som kreves for å bygge opp en slik utdanning, hvilke tema som er lagt inn, hvem som kan søke og hvordan dette tas i bruk i utøvende arbeid. </w:t>
      </w:r>
    </w:p>
    <w:p w:rsidR="003A7655" w:rsidRDefault="005C7DC3" w:rsidP="00BA7D6D">
      <w:r>
        <w:t>Mental Helse vil være en av hovedarrangørene bak seminaret, som også støttes av SSHF.</w:t>
      </w:r>
    </w:p>
    <w:p w:rsidR="003A7655" w:rsidRDefault="00BA7D6D" w:rsidP="005C7DC3">
      <w:pPr>
        <w:pStyle w:val="Overskrift1"/>
      </w:pPr>
      <w:r w:rsidRPr="001F42A2">
        <w:rPr>
          <w:noProof/>
          <w:lang w:val="en-US"/>
        </w:rPr>
        <w:lastRenderedPageBreak/>
        <mc:AlternateContent>
          <mc:Choice Requires="wps">
            <w:drawing>
              <wp:anchor distT="0" distB="0" distL="114300" distR="114300" simplePos="0" relativeHeight="251665408" behindDoc="0" locked="0" layoutInCell="1" allowOverlap="1" wp14:anchorId="105FD916" wp14:editId="4817DAFD">
                <wp:simplePos x="0" y="0"/>
                <wp:positionH relativeFrom="margin">
                  <wp:posOffset>-1270</wp:posOffset>
                </wp:positionH>
                <wp:positionV relativeFrom="paragraph">
                  <wp:posOffset>199571</wp:posOffset>
                </wp:positionV>
                <wp:extent cx="2951480" cy="4531995"/>
                <wp:effectExtent l="0" t="0" r="0" b="1905"/>
                <wp:wrapTopAndBottom/>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531995"/>
                        </a:xfrm>
                        <a:prstGeom prst="rect">
                          <a:avLst/>
                        </a:prstGeom>
                        <a:solidFill>
                          <a:srgbClr val="97D8E7">
                            <a:alpha val="40000"/>
                          </a:srgbClr>
                        </a:solidFill>
                        <a:ln w="9525">
                          <a:noFill/>
                          <a:miter lim="800000"/>
                          <a:headEnd/>
                          <a:tailEnd/>
                        </a:ln>
                      </wps:spPr>
                      <wps:txbx>
                        <w:txbxContent>
                          <w:p w:rsidR="005C7DC3" w:rsidRDefault="005C7DC3" w:rsidP="00D23E0A">
                            <w:pPr>
                              <w:pStyle w:val="Overskrift1"/>
                            </w:pPr>
                            <w:r>
                              <w:t>HUSRÅD ved ROM-Agder</w:t>
                            </w:r>
                          </w:p>
                          <w:p w:rsidR="005C7DC3" w:rsidRDefault="005C7DC3" w:rsidP="00D23E0A">
                            <w:r>
                              <w:t>Mental Helse Agder samarbeider med brukerstyrt senter ROM-Agder. ROM er forkortelse for «Råd og Muligheter». Mental Helse i begge agderfylkene har vært med å drive ROM fra 2005.</w:t>
                            </w:r>
                          </w:p>
                          <w:p w:rsidR="005C7DC3" w:rsidRDefault="005C7DC3" w:rsidP="00D23E0A">
                            <w:r>
                              <w:t xml:space="preserve">HUSRÅDET ble opprettet i Kristiansand denne våren. Fra høsten av vil det også foregå i Arendal-Grimstadregionen. </w:t>
                            </w:r>
                          </w:p>
                          <w:p w:rsidR="005C7DC3" w:rsidRDefault="005C7DC3" w:rsidP="00D23E0A">
                            <w:r>
                              <w:t>ET HUSRÅD er et drøftingssted for dem som skal delta i eksterne møter og som ønsker å ta med flere erfaringer og perspektiv på saker om mulig samhandling.</w:t>
                            </w:r>
                          </w:p>
                          <w:p w:rsidR="005C7DC3" w:rsidRDefault="005C7DC3" w:rsidP="00D23E0A">
                            <w:r>
                              <w:t xml:space="preserve">Det har vært moro å komme sammen i Husrådet. Oppleves dette nyttig også i østre Agder, bør vi kanskje vurdere tilsvarende i Lister-regionen. </w:t>
                            </w:r>
                          </w:p>
                          <w:p w:rsidR="005C7DC3" w:rsidRPr="000E1187" w:rsidRDefault="005C7DC3" w:rsidP="00D23E0A">
                            <w:r>
                              <w:t>Kontakt Anne Marie på tlf. 90204021 om du vil vite mer.</w:t>
                            </w:r>
                          </w:p>
                        </w:txbxContent>
                      </wps:txbx>
                      <wps:bodyPr rot="0" vert="horz" wrap="square" lIns="180000" tIns="180000" rIns="180000" bIns="72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FD916" id="_x0000_t202" coordsize="21600,21600" o:spt="202" path="m,l,21600r21600,l21600,xe">
                <v:stroke joinstyle="miter"/>
                <v:path gradientshapeok="t" o:connecttype="rect"/>
              </v:shapetype>
              <v:shape id="Tekstboks 2" o:spid="_x0000_s1026" type="#_x0000_t202" style="position:absolute;margin-left:-.1pt;margin-top:15.7pt;width:232.4pt;height:35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" fillcolor="#97d8e7" stroked="f">
                <v:fill opacity="26214f"/>
                <v:textbox inset="5mm,5mm,5mm,2mm">
                  <w:txbxContent>
                    <w:p w:rsidR="005C7DC3" w:rsidRDefault="005C7DC3" w:rsidP="00D23E0A">
                      <w:pPr>
                        <w:pStyle w:val="Overskrift1"/>
                      </w:pPr>
                      <w:r>
                        <w:t>HUSRÅD ved ROM-Agder</w:t>
                      </w:r>
                    </w:p>
                    <w:p w:rsidR="005C7DC3" w:rsidRDefault="005C7DC3" w:rsidP="00D23E0A">
                      <w:r>
                        <w:t>Mental Helse Agder samarbeider med brukerstyrt senter ROM-Agder. ROM er forkortelse for «Råd og Muligheter». Mental Helse i begge agderfylkene har vært med å drive ROM fra 2005.</w:t>
                      </w:r>
                    </w:p>
                    <w:p w:rsidR="005C7DC3" w:rsidRDefault="005C7DC3" w:rsidP="00D23E0A">
                      <w:r>
                        <w:t xml:space="preserve">HUSRÅDET ble opprettet i Kristiansand denne våren. Fra høsten av vil det også foregå i Arendal-Grimstadregionen. </w:t>
                      </w:r>
                    </w:p>
                    <w:p w:rsidR="005C7DC3" w:rsidRDefault="005C7DC3" w:rsidP="00D23E0A">
                      <w:r>
                        <w:t>ET HUSRÅD er et drøftingssted for dem som skal delta i eksterne møter og som ønsker å ta med flere erfaringer og perspektiv på saker om mulig samhandling.</w:t>
                      </w:r>
                    </w:p>
                    <w:p w:rsidR="005C7DC3" w:rsidRDefault="005C7DC3" w:rsidP="00D23E0A">
                      <w:r>
                        <w:t xml:space="preserve">Det har vært moro å komme sammen i Husrådet. Oppleves dette nyttig også i østre Agder, bør vi kanskje vurdere tilsvarende i Lister-regionen. </w:t>
                      </w:r>
                    </w:p>
                    <w:p w:rsidR="005C7DC3" w:rsidRPr="000E1187" w:rsidRDefault="005C7DC3" w:rsidP="00D23E0A">
                      <w:r>
                        <w:t>Kontakt Anne Marie på tlf. 90204021 om du vil vite mer.</w:t>
                      </w:r>
                    </w:p>
                  </w:txbxContent>
                </v:textbox>
                <w10:wrap type="topAndBottom" anchorx="margin"/>
              </v:shape>
            </w:pict>
          </mc:Fallback>
        </mc:AlternateContent>
      </w:r>
    </w:p>
    <w:p w:rsidR="00BA7D6D" w:rsidRDefault="00BA7D6D" w:rsidP="005C7DC3">
      <w:pPr>
        <w:pStyle w:val="Overskrift1"/>
      </w:pPr>
    </w:p>
    <w:p w:rsidR="005C7DC3" w:rsidRDefault="005C7DC3" w:rsidP="005C7DC3">
      <w:pPr>
        <w:pStyle w:val="Overskrift1"/>
      </w:pPr>
      <w:r w:rsidRPr="005C7DC3">
        <w:t>Ju</w:t>
      </w:r>
      <w:r>
        <w:t xml:space="preserve">lebord for Mental Helse medlemmer 7.- 8. desember </w:t>
      </w:r>
      <w:r w:rsidRPr="005C7DC3">
        <w:t xml:space="preserve"> </w:t>
      </w:r>
    </w:p>
    <w:p w:rsidR="005C7DC3" w:rsidRDefault="005C7DC3" w:rsidP="005C7DC3">
      <w:r>
        <w:t>Sett av tid til julebord og kursdager på Scandic Sørlandet første helg i desember. Det legges opp til undervisning fra lørdag på dagen, og også søndag formiddag.</w:t>
      </w:r>
    </w:p>
    <w:p w:rsidR="005C7DC3" w:rsidRDefault="005C7DC3" w:rsidP="005C7DC3">
      <w:r>
        <w:t>Dersom du/dere har forslag til tema</w:t>
      </w:r>
      <w:r w:rsidR="00BA7D6D">
        <w:t xml:space="preserve"> for julefagdagen</w:t>
      </w:r>
      <w:r>
        <w:t>, så gi oss gjerne beskjed nå før sommeren slik at vi kan kontakte og booke bra foredragsholdere.</w:t>
      </w:r>
    </w:p>
    <w:p w:rsidR="003A7655" w:rsidRDefault="003A7655" w:rsidP="005C7DC3"/>
    <w:p w:rsidR="00BA7D6D" w:rsidRDefault="00BA7D6D" w:rsidP="00062214">
      <w:pPr>
        <w:pStyle w:val="Overskrift1"/>
      </w:pPr>
    </w:p>
    <w:p w:rsidR="00062214" w:rsidRDefault="00062214" w:rsidP="00062214">
      <w:pPr>
        <w:pStyle w:val="Overskrift1"/>
      </w:pPr>
      <w:r>
        <w:t>Grasrotandelen</w:t>
      </w:r>
      <w:r w:rsidR="00F1530E">
        <w:t xml:space="preserve"> </w:t>
      </w:r>
      <w:r w:rsidR="005C7DC3">
        <w:t>– noe å registrere?</w:t>
      </w:r>
    </w:p>
    <w:p w:rsidR="001D2C27" w:rsidRDefault="00062214" w:rsidP="001D2C27">
      <w:r>
        <w:t xml:space="preserve">Dersom du har registrert Mental Helse Aust-Agder som mottaker av din Grasrotandel, så vil ikke det organisasjonsnummeret være gyldig lenger. </w:t>
      </w:r>
      <w:r>
        <w:br/>
      </w:r>
      <w:r w:rsidRPr="00F1530E">
        <w:t xml:space="preserve">Det nye organisasjonsnummeret </w:t>
      </w:r>
      <w:r w:rsidR="00F1530E" w:rsidRPr="00F1530E">
        <w:t>er 985 025 800 - for Mental Helse Agder.</w:t>
      </w:r>
      <w:r w:rsidR="00F1530E">
        <w:rPr>
          <w:b/>
        </w:rPr>
        <w:t xml:space="preserve"> </w:t>
      </w:r>
    </w:p>
    <w:p w:rsidR="005C7DC3" w:rsidRPr="001D2C27" w:rsidRDefault="005C7DC3" w:rsidP="001D2C27"/>
    <w:p w:rsidR="003D1036" w:rsidRDefault="003D1036" w:rsidP="00BA7D6D">
      <w:pPr>
        <w:spacing w:after="0" w:line="240" w:lineRule="auto"/>
      </w:pPr>
      <w:r>
        <w:t xml:space="preserve"> </w:t>
      </w:r>
    </w:p>
    <w:p w:rsidR="003D1036" w:rsidRDefault="003D1036" w:rsidP="00275150">
      <w:pPr>
        <w:pStyle w:val="Overskrift1"/>
      </w:pPr>
      <w:r>
        <w:t>Delegatordning til neste fylkesårsmøte.</w:t>
      </w:r>
    </w:p>
    <w:p w:rsidR="003D1036" w:rsidRPr="00B93D5B" w:rsidRDefault="00B93D5B" w:rsidP="00B93D5B">
      <w:pPr>
        <w:spacing w:after="0" w:line="240" w:lineRule="auto"/>
        <w:rPr>
          <w:rFonts w:asciiTheme="minorHAnsi" w:hAnsiTheme="minorHAnsi"/>
          <w:color w:val="000000"/>
          <w:szCs w:val="22"/>
        </w:rPr>
      </w:pPr>
      <w:r w:rsidRPr="00B93D5B">
        <w:rPr>
          <w:rFonts w:asciiTheme="minorHAnsi" w:hAnsiTheme="minorHAnsi"/>
          <w:color w:val="000000"/>
          <w:szCs w:val="22"/>
        </w:rPr>
        <w:t>Sammenslåingsmøtet 30.</w:t>
      </w:r>
      <w:r w:rsidR="005C7DC3" w:rsidRPr="00B93D5B">
        <w:rPr>
          <w:rFonts w:asciiTheme="minorHAnsi" w:hAnsiTheme="minorHAnsi"/>
          <w:color w:val="000000"/>
          <w:szCs w:val="22"/>
        </w:rPr>
        <w:t xml:space="preserve">mars </w:t>
      </w:r>
      <w:r w:rsidRPr="00B93D5B">
        <w:rPr>
          <w:rFonts w:asciiTheme="minorHAnsi" w:hAnsiTheme="minorHAnsi"/>
          <w:color w:val="000000"/>
          <w:szCs w:val="22"/>
        </w:rPr>
        <w:t xml:space="preserve">besluttet </w:t>
      </w:r>
      <w:r>
        <w:rPr>
          <w:rFonts w:asciiTheme="minorHAnsi" w:hAnsiTheme="minorHAnsi"/>
          <w:color w:val="000000"/>
          <w:szCs w:val="22"/>
        </w:rPr>
        <w:t xml:space="preserve">å innføre en delegatordning til kommende årsmøter i Mental Helse Agder. Det innebærer at lokallagene selv må velge sine delegater på respektive årsmøter som holdes hvert år innen utgangen av februar måned. Vi vil komme ut med mer info om dette etter hvert. </w:t>
      </w:r>
    </w:p>
    <w:p w:rsidR="00BA7D6D" w:rsidRDefault="00BA7D6D" w:rsidP="00275150">
      <w:pPr>
        <w:pStyle w:val="Overskrift1"/>
      </w:pPr>
    </w:p>
    <w:p w:rsidR="00BA7D6D" w:rsidRDefault="00BA7D6D" w:rsidP="00275150">
      <w:pPr>
        <w:pStyle w:val="Overskrift1"/>
      </w:pPr>
    </w:p>
    <w:p w:rsidR="00D23E0A" w:rsidRDefault="00275150" w:rsidP="00275150">
      <w:pPr>
        <w:pStyle w:val="Overskrift1"/>
      </w:pPr>
      <w:r>
        <w:t>Åpenhetsprisen</w:t>
      </w:r>
      <w:r w:rsidR="00D23E0A" w:rsidRPr="00B17053">
        <w:t xml:space="preserve"> </w:t>
      </w:r>
      <w:r>
        <w:t>2019 – nominer en kandidat</w:t>
      </w:r>
    </w:p>
    <w:p w:rsidR="00BA7D6D" w:rsidRDefault="00275150" w:rsidP="00275150">
      <w:pPr>
        <w:pStyle w:val="NormalWeb"/>
        <w:spacing w:before="150" w:beforeAutospacing="0" w:after="150" w:afterAutospacing="0" w:line="293" w:lineRule="atLeast"/>
        <w:rPr>
          <w:rFonts w:ascii="Helvetica" w:hAnsi="Helvetica"/>
          <w:color w:val="202020"/>
          <w:sz w:val="20"/>
          <w:szCs w:val="20"/>
        </w:rPr>
      </w:pPr>
      <w:r>
        <w:rPr>
          <w:rFonts w:ascii="Helvetica" w:hAnsi="Helvetica"/>
          <w:color w:val="202020"/>
          <w:sz w:val="20"/>
          <w:szCs w:val="20"/>
        </w:rPr>
        <w:t xml:space="preserve">Mange frivillige gjør en formidabel jobb med å fremme åpenhet om tabuer rundt psykisk helse.  Kjenner du en som fortjener Åpenhetsprisen 2019 </w:t>
      </w:r>
      <w:r w:rsidR="00BA7D6D">
        <w:rPr>
          <w:rFonts w:ascii="Helvetica" w:hAnsi="Helvetica"/>
          <w:color w:val="202020"/>
          <w:sz w:val="20"/>
          <w:szCs w:val="20"/>
        </w:rPr>
        <w:t xml:space="preserve">– en i ditt lokallag som har snakket offentlig om noe man vanligvis ikke våger å si, enten om seg selv eller forhold rundt psykisk helse i samfunnet. </w:t>
      </w:r>
    </w:p>
    <w:p w:rsidR="00BA7D6D" w:rsidRDefault="00BA7D6D" w:rsidP="00275150">
      <w:pPr>
        <w:pStyle w:val="NormalWeb"/>
        <w:spacing w:before="150" w:beforeAutospacing="0" w:after="150" w:afterAutospacing="0" w:line="293" w:lineRule="atLeast"/>
        <w:rPr>
          <w:rFonts w:ascii="Helvetica" w:hAnsi="Helvetica"/>
          <w:color w:val="202020"/>
          <w:sz w:val="20"/>
          <w:szCs w:val="20"/>
        </w:rPr>
      </w:pPr>
      <w:r>
        <w:rPr>
          <w:rFonts w:ascii="Helvetica" w:hAnsi="Helvetica"/>
          <w:color w:val="202020"/>
          <w:sz w:val="20"/>
          <w:szCs w:val="20"/>
        </w:rPr>
        <w:t xml:space="preserve">Du </w:t>
      </w:r>
      <w:r w:rsidR="00275150">
        <w:rPr>
          <w:rFonts w:ascii="Helvetica" w:hAnsi="Helvetica"/>
          <w:color w:val="202020"/>
          <w:sz w:val="20"/>
          <w:szCs w:val="20"/>
        </w:rPr>
        <w:t xml:space="preserve">kan du sende </w:t>
      </w:r>
      <w:r>
        <w:rPr>
          <w:rFonts w:ascii="Helvetica" w:hAnsi="Helvetica"/>
          <w:color w:val="202020"/>
          <w:sz w:val="20"/>
          <w:szCs w:val="20"/>
        </w:rPr>
        <w:t>di</w:t>
      </w:r>
      <w:r w:rsidR="00275150">
        <w:rPr>
          <w:rFonts w:ascii="Helvetica" w:hAnsi="Helvetica"/>
          <w:color w:val="202020"/>
          <w:sz w:val="20"/>
          <w:szCs w:val="20"/>
        </w:rPr>
        <w:t xml:space="preserve">n nominasjon til Verdensdagen. Prisen deles ut på 10. oktober i Oslo. </w:t>
      </w:r>
    </w:p>
    <w:p w:rsidR="00275150" w:rsidRDefault="00275150" w:rsidP="00275150">
      <w:pPr>
        <w:pStyle w:val="NormalWeb"/>
        <w:spacing w:before="150" w:beforeAutospacing="0" w:after="150" w:afterAutospacing="0" w:line="293" w:lineRule="atLeast"/>
        <w:rPr>
          <w:rFonts w:ascii="Helvetica" w:hAnsi="Helvetica"/>
          <w:color w:val="202020"/>
          <w:sz w:val="20"/>
          <w:szCs w:val="20"/>
        </w:rPr>
      </w:pPr>
      <w:r>
        <w:rPr>
          <w:rFonts w:ascii="Helvetica" w:hAnsi="Helvetica"/>
          <w:color w:val="202020"/>
          <w:sz w:val="20"/>
          <w:szCs w:val="20"/>
        </w:rPr>
        <w:t>Send din nominasjon til</w:t>
      </w:r>
      <w:r>
        <w:rPr>
          <w:rStyle w:val="apple-converted-space"/>
          <w:rFonts w:ascii="Helvetica" w:hAnsi="Helvetica"/>
          <w:color w:val="202020"/>
          <w:sz w:val="20"/>
          <w:szCs w:val="20"/>
        </w:rPr>
        <w:t> </w:t>
      </w:r>
      <w:hyperlink r:id="rId9" w:tgtFrame="_blank" w:history="1">
        <w:r>
          <w:rPr>
            <w:rStyle w:val="Hyperkobling"/>
            <w:rFonts w:ascii="Helvetica" w:hAnsi="Helvetica"/>
            <w:color w:val="DB0E17"/>
            <w:sz w:val="20"/>
          </w:rPr>
          <w:t>post@mentalhelse.no</w:t>
        </w:r>
      </w:hyperlink>
    </w:p>
    <w:p w:rsidR="001213B1" w:rsidRDefault="001213B1" w:rsidP="001213B1"/>
    <w:p w:rsidR="00851507" w:rsidRDefault="00851507" w:rsidP="00851507">
      <w:pPr>
        <w:pStyle w:val="Overskrift1"/>
      </w:pPr>
      <w:proofErr w:type="spellStart"/>
      <w:r>
        <w:t>Arendal</w:t>
      </w:r>
      <w:r w:rsidR="00F66E19">
        <w:t>s</w:t>
      </w:r>
      <w:r>
        <w:t>uka</w:t>
      </w:r>
      <w:proofErr w:type="spellEnd"/>
      <w:r>
        <w:t>, fra 12.- 1</w:t>
      </w:r>
      <w:r w:rsidR="001213B1">
        <w:t>6</w:t>
      </w:r>
      <w:r>
        <w:t xml:space="preserve">.august </w:t>
      </w:r>
    </w:p>
    <w:p w:rsidR="00172D37" w:rsidRDefault="00851507" w:rsidP="00851507">
      <w:r>
        <w:t xml:space="preserve">Mental Helse Arendal og Mental Helse Agder samarbeider om vaktplan og </w:t>
      </w:r>
      <w:r w:rsidR="001213B1">
        <w:t xml:space="preserve">stand-personell under </w:t>
      </w:r>
      <w:proofErr w:type="spellStart"/>
      <w:r w:rsidR="001213B1">
        <w:t>Arendalsuka</w:t>
      </w:r>
      <w:proofErr w:type="spellEnd"/>
      <w:r>
        <w:t xml:space="preserve">. </w:t>
      </w:r>
    </w:p>
    <w:p w:rsidR="00F66E19" w:rsidRDefault="00F66E19" w:rsidP="00F66E19">
      <w:r>
        <w:t xml:space="preserve">Mental Helse har fått tildelt «Kanalplassen 25» Midt i «smørøyet» med politikerne. </w:t>
      </w:r>
    </w:p>
    <w:p w:rsidR="001213B1" w:rsidRDefault="001213B1" w:rsidP="00851507">
      <w:r>
        <w:lastRenderedPageBreak/>
        <w:t>Følgende tider/ dager skal standen være bemannet:</w:t>
      </w:r>
    </w:p>
    <w:tbl>
      <w:tblPr>
        <w:tblStyle w:val="Tabellrutenett"/>
        <w:tblW w:w="4678" w:type="dxa"/>
        <w:tblInd w:w="-5" w:type="dxa"/>
        <w:tblLayout w:type="fixed"/>
        <w:tblLook w:val="04A0" w:firstRow="1" w:lastRow="0" w:firstColumn="1" w:lastColumn="0" w:noHBand="0" w:noVBand="1"/>
      </w:tblPr>
      <w:tblGrid>
        <w:gridCol w:w="978"/>
        <w:gridCol w:w="906"/>
        <w:gridCol w:w="951"/>
        <w:gridCol w:w="896"/>
        <w:gridCol w:w="947"/>
      </w:tblGrid>
      <w:tr w:rsidR="001213B1" w:rsidRPr="001213B1" w:rsidTr="001213B1">
        <w:trPr>
          <w:trHeight w:val="1035"/>
        </w:trPr>
        <w:tc>
          <w:tcPr>
            <w:tcW w:w="978" w:type="dxa"/>
          </w:tcPr>
          <w:p w:rsidR="001213B1" w:rsidRPr="001213B1" w:rsidRDefault="001213B1" w:rsidP="003D1F9F">
            <w:pPr>
              <w:pStyle w:val="Listeavsnitt"/>
              <w:ind w:left="0"/>
              <w:rPr>
                <w:sz w:val="15"/>
              </w:rPr>
            </w:pPr>
            <w:r w:rsidRPr="001213B1">
              <w:rPr>
                <w:sz w:val="15"/>
              </w:rPr>
              <w:t xml:space="preserve">Mandag 12.aug. </w:t>
            </w:r>
          </w:p>
          <w:p w:rsidR="001213B1" w:rsidRPr="001213B1" w:rsidRDefault="001213B1" w:rsidP="003D1F9F">
            <w:pPr>
              <w:pStyle w:val="Listeavsnitt"/>
              <w:ind w:left="0"/>
              <w:rPr>
                <w:sz w:val="15"/>
              </w:rPr>
            </w:pPr>
            <w:r w:rsidRPr="001213B1">
              <w:rPr>
                <w:sz w:val="15"/>
              </w:rPr>
              <w:t>Kl. 14-18</w:t>
            </w:r>
          </w:p>
        </w:tc>
        <w:tc>
          <w:tcPr>
            <w:tcW w:w="906" w:type="dxa"/>
          </w:tcPr>
          <w:p w:rsidR="001213B1" w:rsidRPr="001213B1" w:rsidRDefault="001213B1" w:rsidP="003D1F9F">
            <w:pPr>
              <w:pStyle w:val="Listeavsnitt"/>
              <w:ind w:left="0"/>
              <w:rPr>
                <w:sz w:val="15"/>
              </w:rPr>
            </w:pPr>
            <w:r w:rsidRPr="001213B1">
              <w:rPr>
                <w:sz w:val="15"/>
              </w:rPr>
              <w:t>Tirsdag 13.aug.</w:t>
            </w:r>
          </w:p>
          <w:p w:rsidR="001213B1" w:rsidRPr="001213B1" w:rsidRDefault="001213B1" w:rsidP="003D1F9F">
            <w:pPr>
              <w:pStyle w:val="Listeavsnitt"/>
              <w:ind w:left="0"/>
              <w:rPr>
                <w:sz w:val="15"/>
              </w:rPr>
            </w:pPr>
            <w:r w:rsidRPr="001213B1">
              <w:rPr>
                <w:sz w:val="15"/>
              </w:rPr>
              <w:t>Kl. 11-17</w:t>
            </w:r>
          </w:p>
        </w:tc>
        <w:tc>
          <w:tcPr>
            <w:tcW w:w="951" w:type="dxa"/>
          </w:tcPr>
          <w:p w:rsidR="001213B1" w:rsidRPr="001213B1" w:rsidRDefault="001213B1" w:rsidP="003D1F9F">
            <w:pPr>
              <w:pStyle w:val="Listeavsnitt"/>
              <w:ind w:left="0"/>
              <w:rPr>
                <w:sz w:val="15"/>
              </w:rPr>
            </w:pPr>
            <w:r w:rsidRPr="001213B1">
              <w:rPr>
                <w:sz w:val="15"/>
              </w:rPr>
              <w:t>Onsdag 14.aug.</w:t>
            </w:r>
          </w:p>
          <w:p w:rsidR="001213B1" w:rsidRPr="001213B1" w:rsidRDefault="001213B1" w:rsidP="003D1F9F">
            <w:pPr>
              <w:pStyle w:val="Listeavsnitt"/>
              <w:ind w:left="0"/>
              <w:rPr>
                <w:sz w:val="15"/>
              </w:rPr>
            </w:pPr>
            <w:r w:rsidRPr="001213B1">
              <w:rPr>
                <w:sz w:val="15"/>
              </w:rPr>
              <w:t>Kl. 11-17</w:t>
            </w:r>
          </w:p>
        </w:tc>
        <w:tc>
          <w:tcPr>
            <w:tcW w:w="896" w:type="dxa"/>
          </w:tcPr>
          <w:p w:rsidR="001213B1" w:rsidRPr="001213B1" w:rsidRDefault="001213B1" w:rsidP="003D1F9F">
            <w:pPr>
              <w:pStyle w:val="Listeavsnitt"/>
              <w:ind w:left="0"/>
              <w:rPr>
                <w:sz w:val="15"/>
              </w:rPr>
            </w:pPr>
            <w:r w:rsidRPr="001213B1">
              <w:rPr>
                <w:sz w:val="15"/>
              </w:rPr>
              <w:t>Torsdag 15.aug.</w:t>
            </w:r>
          </w:p>
          <w:p w:rsidR="001213B1" w:rsidRPr="001213B1" w:rsidRDefault="001213B1" w:rsidP="003D1F9F">
            <w:pPr>
              <w:pStyle w:val="Listeavsnitt"/>
              <w:ind w:left="0"/>
              <w:rPr>
                <w:sz w:val="15"/>
              </w:rPr>
            </w:pPr>
            <w:r w:rsidRPr="001213B1">
              <w:rPr>
                <w:sz w:val="15"/>
              </w:rPr>
              <w:t>Kl. 11-17</w:t>
            </w:r>
          </w:p>
        </w:tc>
        <w:tc>
          <w:tcPr>
            <w:tcW w:w="947" w:type="dxa"/>
          </w:tcPr>
          <w:p w:rsidR="001213B1" w:rsidRPr="001213B1" w:rsidRDefault="001213B1" w:rsidP="003D1F9F">
            <w:pPr>
              <w:pStyle w:val="Listeavsnitt"/>
              <w:ind w:left="0"/>
              <w:rPr>
                <w:sz w:val="15"/>
              </w:rPr>
            </w:pPr>
            <w:r w:rsidRPr="001213B1">
              <w:rPr>
                <w:sz w:val="15"/>
              </w:rPr>
              <w:t xml:space="preserve">Fredag </w:t>
            </w:r>
          </w:p>
          <w:p w:rsidR="001213B1" w:rsidRPr="001213B1" w:rsidRDefault="001213B1" w:rsidP="003D1F9F">
            <w:pPr>
              <w:pStyle w:val="Listeavsnitt"/>
              <w:ind w:left="0"/>
              <w:rPr>
                <w:sz w:val="15"/>
              </w:rPr>
            </w:pPr>
            <w:r w:rsidRPr="001213B1">
              <w:rPr>
                <w:sz w:val="15"/>
              </w:rPr>
              <w:t>16.aug.</w:t>
            </w:r>
          </w:p>
          <w:p w:rsidR="001213B1" w:rsidRPr="001213B1" w:rsidRDefault="001213B1" w:rsidP="003D1F9F">
            <w:pPr>
              <w:pStyle w:val="Listeavsnitt"/>
              <w:ind w:left="0"/>
              <w:rPr>
                <w:sz w:val="15"/>
              </w:rPr>
            </w:pPr>
            <w:r w:rsidRPr="001213B1">
              <w:rPr>
                <w:sz w:val="15"/>
              </w:rPr>
              <w:t>Kl. 09-14</w:t>
            </w:r>
          </w:p>
        </w:tc>
      </w:tr>
    </w:tbl>
    <w:p w:rsidR="001213B1" w:rsidRDefault="00851507" w:rsidP="00851507">
      <w:r>
        <w:t xml:space="preserve">Vi vil gjerne ha dyktige </w:t>
      </w:r>
      <w:r w:rsidRPr="001213B1">
        <w:rPr>
          <w:u w:val="single"/>
        </w:rPr>
        <w:t>formidlere</w:t>
      </w:r>
      <w:r>
        <w:t xml:space="preserve"> med oss på standen</w:t>
      </w:r>
      <w:r w:rsidR="001213B1">
        <w:t>. Vi har snakket om å samles på forhånd for å dyktiggjøre oss til oppgaven. S</w:t>
      </w:r>
      <w:r>
        <w:t xml:space="preserve">i i fra om noen i lokallagene </w:t>
      </w:r>
      <w:r w:rsidR="001213B1">
        <w:t>ønsker</w:t>
      </w:r>
      <w:r>
        <w:t xml:space="preserve"> å </w:t>
      </w:r>
      <w:r w:rsidR="001213B1">
        <w:t>delta</w:t>
      </w:r>
      <w:r>
        <w:t>.</w:t>
      </w:r>
    </w:p>
    <w:p w:rsidR="00507327" w:rsidRDefault="00507327" w:rsidP="00A04FBD">
      <w:pPr>
        <w:pStyle w:val="Overskrift1"/>
      </w:pPr>
    </w:p>
    <w:p w:rsidR="00A04FBD" w:rsidRDefault="00A04FBD" w:rsidP="00A04FBD">
      <w:pPr>
        <w:pStyle w:val="Overskrift1"/>
      </w:pPr>
      <w:r>
        <w:t>Mental Helse Organisa</w:t>
      </w:r>
      <w:r w:rsidR="00451A28">
        <w:t>s</w:t>
      </w:r>
      <w:r>
        <w:t>jonskurs på Gardermoen 23.-25.august. – spesielt for styremedlemmer</w:t>
      </w:r>
    </w:p>
    <w:p w:rsidR="00A04FBD" w:rsidRDefault="00A04FBD" w:rsidP="00A04FBD">
      <w:r>
        <w:t>Dersom du ennå ikke har fått opplæring i hva Mental Helse er og hvordan organisasjonen drives, så vil vi sterkt oppfordre deg til</w:t>
      </w:r>
      <w:r w:rsidRPr="00A04FBD">
        <w:t xml:space="preserve"> </w:t>
      </w:r>
      <w:r>
        <w:t xml:space="preserve">å bli med på kurset i august. </w:t>
      </w:r>
    </w:p>
    <w:p w:rsidR="00A04FBD" w:rsidRDefault="00A04FBD" w:rsidP="00A04FBD">
      <w:r>
        <w:t xml:space="preserve">Du kan lese mer omtale av hva kurset inneholder på </w:t>
      </w:r>
      <w:hyperlink r:id="rId10" w:history="1">
        <w:r w:rsidRPr="00D85DF5">
          <w:rPr>
            <w:rStyle w:val="Hyperkobling"/>
          </w:rPr>
          <w:t>www.mentalhelse.no</w:t>
        </w:r>
      </w:hyperlink>
      <w:r>
        <w:t xml:space="preserve"> ved å søke på KURS</w:t>
      </w:r>
    </w:p>
    <w:p w:rsidR="00A04FBD" w:rsidRPr="00A04FBD" w:rsidRDefault="00A04FBD" w:rsidP="00A04FBD">
      <w:r>
        <w:t xml:space="preserve">Meld deg gjerne på via vår studieleder Elisabeth Lauvrak på til e post: </w:t>
      </w:r>
      <w:hyperlink r:id="rId11" w:history="1">
        <w:r w:rsidR="00451A28" w:rsidRPr="007361F9">
          <w:rPr>
            <w:rStyle w:val="Hyperkobling"/>
          </w:rPr>
          <w:t>studielederaustagder@mentalhelse.no</w:t>
        </w:r>
      </w:hyperlink>
      <w:r w:rsidR="00451A28">
        <w:t xml:space="preserve"> </w:t>
      </w:r>
    </w:p>
    <w:p w:rsidR="00BA7D6D" w:rsidRDefault="00BA7D6D" w:rsidP="00D23E0A">
      <w:pPr>
        <w:pStyle w:val="Overskrift1"/>
      </w:pPr>
    </w:p>
    <w:p w:rsidR="00BA7D6D" w:rsidRDefault="00BA7D6D" w:rsidP="00D23E0A">
      <w:pPr>
        <w:pStyle w:val="Overskrift1"/>
      </w:pPr>
    </w:p>
    <w:p w:rsidR="00D23E0A" w:rsidRDefault="0059022F" w:rsidP="00D23E0A">
      <w:pPr>
        <w:pStyle w:val="Overskrift1"/>
      </w:pPr>
      <w:r>
        <w:t xml:space="preserve">Ny </w:t>
      </w:r>
      <w:proofErr w:type="spellStart"/>
      <w:r w:rsidR="00E2034F">
        <w:t>Facebook</w:t>
      </w:r>
      <w:proofErr w:type="spellEnd"/>
      <w:r w:rsidR="00A04FBD">
        <w:t>-</w:t>
      </w:r>
      <w:r w:rsidR="00E2034F">
        <w:t>side: Mental Helse Agder</w:t>
      </w:r>
      <w:r w:rsidR="00D23E0A" w:rsidRPr="00B17053">
        <w:t xml:space="preserve"> </w:t>
      </w:r>
    </w:p>
    <w:p w:rsidR="00E2034F" w:rsidRDefault="00E2034F" w:rsidP="00D23E0A">
      <w:r>
        <w:t xml:space="preserve">Vi har opprettet en </w:t>
      </w:r>
      <w:proofErr w:type="spellStart"/>
      <w:r>
        <w:t>fb</w:t>
      </w:r>
      <w:proofErr w:type="spellEnd"/>
      <w:r>
        <w:t>-side for å bruke sosiale medier mer aktivt</w:t>
      </w:r>
      <w:r w:rsidR="0059022F">
        <w:t>. Der vil vi</w:t>
      </w:r>
      <w:r w:rsidR="00851507">
        <w:t xml:space="preserve"> også </w:t>
      </w:r>
      <w:r w:rsidR="0059022F">
        <w:t xml:space="preserve">kunne </w:t>
      </w:r>
      <w:r>
        <w:t>varsle våre medlemmer når det er kurs og arrangementer man kan melde seg på.</w:t>
      </w:r>
    </w:p>
    <w:p w:rsidR="00BA7D6D" w:rsidRDefault="0059022F" w:rsidP="00BA7D6D">
      <w:pPr>
        <w:rPr>
          <w:color w:val="FF0000"/>
        </w:rPr>
      </w:pPr>
      <w:r w:rsidRPr="00851507">
        <w:rPr>
          <w:color w:val="FF0000"/>
        </w:rPr>
        <w:t>Oppfordring:</w:t>
      </w:r>
      <w:r w:rsidR="00851507">
        <w:rPr>
          <w:color w:val="FF0000"/>
        </w:rPr>
        <w:t xml:space="preserve"> SEND ET </w:t>
      </w:r>
      <w:r w:rsidR="00081427">
        <w:rPr>
          <w:color w:val="FF0000"/>
        </w:rPr>
        <w:t>BILDE ELLER FLERE</w:t>
      </w:r>
    </w:p>
    <w:p w:rsidR="0042062A" w:rsidRDefault="003336C4" w:rsidP="00BA7D6D">
      <w:r>
        <w:rPr>
          <w:noProof/>
        </w:rPr>
        <w:drawing>
          <wp:anchor distT="0" distB="0" distL="114300" distR="114300" simplePos="0" relativeHeight="251667456" behindDoc="0" locked="0" layoutInCell="1" allowOverlap="1" wp14:anchorId="6C680C72" wp14:editId="6EB263AD">
            <wp:simplePos x="0" y="0"/>
            <wp:positionH relativeFrom="column">
              <wp:posOffset>841541</wp:posOffset>
            </wp:positionH>
            <wp:positionV relativeFrom="paragraph">
              <wp:posOffset>639899</wp:posOffset>
            </wp:positionV>
            <wp:extent cx="774889" cy="529771"/>
            <wp:effectExtent l="0" t="0" r="0" b="3810"/>
            <wp:wrapNone/>
            <wp:docPr id="4" name="Bilde 4" descr="Fil:Severdighet.sv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Fil:Severdighet.svg – Wikipedia"/>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798866" cy="546164"/>
                    </a:xfrm>
                    <a:prstGeom prst="rect">
                      <a:avLst/>
                    </a:prstGeom>
                  </pic:spPr>
                </pic:pic>
              </a:graphicData>
            </a:graphic>
            <wp14:sizeRelH relativeFrom="margin">
              <wp14:pctWidth>0</wp14:pctWidth>
            </wp14:sizeRelH>
            <wp14:sizeRelV relativeFrom="margin">
              <wp14:pctHeight>0</wp14:pctHeight>
            </wp14:sizeRelV>
          </wp:anchor>
        </w:drawing>
      </w:r>
      <w:r w:rsidR="00E2034F" w:rsidRPr="0059022F">
        <w:t>Det ville være flott om de</w:t>
      </w:r>
      <w:r w:rsidR="0059022F" w:rsidRPr="0059022F">
        <w:t>re</w:t>
      </w:r>
      <w:r w:rsidR="00E2034F" w:rsidRPr="0059022F">
        <w:t xml:space="preserve"> kunne sendes et foto fra hver kommune på Agder. Finn gjerne et motiv eller ta bilde av noe som kjennetegner området. </w:t>
      </w:r>
    </w:p>
    <w:p w:rsidR="003336C4" w:rsidRPr="00BA7D6D" w:rsidRDefault="003336C4" w:rsidP="00BA7D6D">
      <w:pPr>
        <w:rPr>
          <w:color w:val="FF0000"/>
        </w:rPr>
      </w:pPr>
      <w:bookmarkStart w:id="0" w:name="_GoBack"/>
      <w:bookmarkEnd w:id="0"/>
    </w:p>
    <w:p w:rsidR="0042062A" w:rsidRDefault="0042062A" w:rsidP="0059022F">
      <w:pPr>
        <w:pStyle w:val="Overskrift2"/>
      </w:pPr>
    </w:p>
    <w:p w:rsidR="0042062A" w:rsidRDefault="0042062A" w:rsidP="0059022F">
      <w:pPr>
        <w:pStyle w:val="Overskrift2"/>
      </w:pPr>
      <w:r>
        <w:rPr>
          <w:noProof/>
          <w14:textOutline w14:w="0" w14:cap="rnd" w14:cmpd="sng" w14:algn="ctr">
            <w14:noFill/>
            <w14:prstDash w14:val="solid"/>
            <w14:bevel/>
          </w14:textOutline>
        </w:rPr>
        <w:drawing>
          <wp:inline distT="0" distB="0" distL="0" distR="0">
            <wp:extent cx="2797570" cy="923294"/>
            <wp:effectExtent l="0" t="0" r="0" b="3810"/>
            <wp:docPr id="26" name="Bilde 26" descr="Et bilde som inneholder utendørs, himmel, bygning,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kjermbilde 2019-05-19 kl. 20.46.45.png"/>
                    <pic:cNvPicPr/>
                  </pic:nvPicPr>
                  <pic:blipFill>
                    <a:blip r:embed="rId14"/>
                    <a:stretch>
                      <a:fillRect/>
                    </a:stretch>
                  </pic:blipFill>
                  <pic:spPr>
                    <a:xfrm>
                      <a:off x="0" y="0"/>
                      <a:ext cx="2808306" cy="926837"/>
                    </a:xfrm>
                    <a:prstGeom prst="rect">
                      <a:avLst/>
                    </a:prstGeom>
                  </pic:spPr>
                </pic:pic>
              </a:graphicData>
            </a:graphic>
          </wp:inline>
        </w:drawing>
      </w:r>
    </w:p>
    <w:p w:rsidR="00081427" w:rsidRDefault="00081427" w:rsidP="0059022F">
      <w:pPr>
        <w:pStyle w:val="Overskrift2"/>
      </w:pPr>
    </w:p>
    <w:p w:rsidR="00451A28" w:rsidRDefault="00E2034F" w:rsidP="0059022F">
      <w:pPr>
        <w:pStyle w:val="Overskrift2"/>
      </w:pPr>
      <w:r w:rsidRPr="0059022F">
        <w:t xml:space="preserve">Vi ønsker å bruke bildet i topp-feltet på </w:t>
      </w:r>
      <w:proofErr w:type="spellStart"/>
      <w:r w:rsidR="0059022F">
        <w:t>fb</w:t>
      </w:r>
      <w:proofErr w:type="spellEnd"/>
      <w:r w:rsidR="0059022F">
        <w:t>-</w:t>
      </w:r>
      <w:r w:rsidRPr="0059022F">
        <w:t>siden</w:t>
      </w:r>
      <w:r w:rsidR="0059022F" w:rsidRPr="0059022F">
        <w:t xml:space="preserve"> og sette </w:t>
      </w:r>
      <w:r w:rsidR="0059022F">
        <w:t xml:space="preserve">dem sammen </w:t>
      </w:r>
      <w:r w:rsidRPr="0059022F">
        <w:t xml:space="preserve">som en rullerende film. </w:t>
      </w:r>
      <w:r w:rsidR="00BA7D6D">
        <w:t xml:space="preserve"> Det du ser over her er det ene bildet som er lagt inn pr. i dag. </w:t>
      </w:r>
    </w:p>
    <w:p w:rsidR="00451A28" w:rsidRDefault="00451A28" w:rsidP="0059022F">
      <w:pPr>
        <w:pStyle w:val="Overskrift2"/>
      </w:pPr>
    </w:p>
    <w:p w:rsidR="00E2034F" w:rsidRDefault="0059022F" w:rsidP="0059022F">
      <w:pPr>
        <w:pStyle w:val="Overskrift2"/>
      </w:pPr>
      <w:r>
        <w:t xml:space="preserve">Pass på at bildet har en fotograf som tillater at vi kan bruke det. </w:t>
      </w:r>
      <w:r w:rsidR="0042062A">
        <w:t>Husk å oppgi</w:t>
      </w:r>
      <w:r>
        <w:t xml:space="preserve"> hvem som har tatt bildet. Nb! Det bør være rektangulært. </w:t>
      </w:r>
    </w:p>
    <w:p w:rsidR="00451A28" w:rsidRDefault="00451A28" w:rsidP="00451A28"/>
    <w:p w:rsidR="00EA54FE" w:rsidRDefault="00EA54FE" w:rsidP="00451A28">
      <w:pPr>
        <w:pStyle w:val="Overskrift1"/>
        <w:rPr>
          <w:lang w:val="sv-SE"/>
        </w:rPr>
      </w:pPr>
    </w:p>
    <w:p w:rsidR="00451A28" w:rsidRDefault="00451A28" w:rsidP="00451A28">
      <w:pPr>
        <w:pStyle w:val="Overskrift1"/>
        <w:rPr>
          <w:lang w:val="sv-SE"/>
        </w:rPr>
      </w:pPr>
      <w:r>
        <w:rPr>
          <w:lang w:val="sv-SE"/>
        </w:rPr>
        <w:t xml:space="preserve">Kontakt oss! </w:t>
      </w:r>
    </w:p>
    <w:p w:rsidR="00451A28" w:rsidRDefault="00451A28" w:rsidP="00451A28">
      <w:r>
        <w:t xml:space="preserve">Den beste måten å nå oss i fylkesstyret på er på mail: </w:t>
      </w:r>
      <w:hyperlink r:id="rId15" w:history="1">
        <w:r w:rsidRPr="007361F9">
          <w:rPr>
            <w:rStyle w:val="Hyperkobling"/>
          </w:rPr>
          <w:t>agder@mentalhelse.no</w:t>
        </w:r>
      </w:hyperlink>
      <w:r>
        <w:br/>
      </w:r>
    </w:p>
    <w:p w:rsidR="00451A28" w:rsidRDefault="00451A28" w:rsidP="00451A28">
      <w:r>
        <w:t xml:space="preserve">Kontakt oss gjerne om det er noe du lurer på </w:t>
      </w:r>
      <w:r>
        <w:br/>
        <w:t>eller ønsker å avtale</w:t>
      </w:r>
      <w:r w:rsidR="007A4A6F">
        <w:t>!</w:t>
      </w:r>
    </w:p>
    <w:p w:rsidR="007A4A6F" w:rsidRDefault="007A4A6F" w:rsidP="00451A28"/>
    <w:p w:rsidR="003336C4" w:rsidRPr="008D1499" w:rsidRDefault="00451A28" w:rsidP="008D1499">
      <w:pPr>
        <w:jc w:val="right"/>
        <w:rPr>
          <w:rFonts w:asciiTheme="minorHAnsi" w:hAnsiTheme="minorHAnsi" w:cstheme="minorHAnsi"/>
          <w:b/>
          <w:bCs/>
          <w:sz w:val="21"/>
        </w:rPr>
      </w:pPr>
      <w:r w:rsidRPr="008D1499">
        <w:rPr>
          <w:rFonts w:asciiTheme="minorHAnsi" w:hAnsiTheme="minorHAnsi" w:cstheme="minorHAnsi"/>
          <w:b/>
          <w:bCs/>
          <w:sz w:val="21"/>
        </w:rPr>
        <w:t>Sommerhilsen fra styret i Mental Helse Agder</w:t>
      </w:r>
      <w:r w:rsidR="007A4A6F">
        <w:rPr>
          <w:noProof/>
          <w:sz w:val="21"/>
        </w:rPr>
        <w:drawing>
          <wp:anchor distT="0" distB="0" distL="114300" distR="114300" simplePos="0" relativeHeight="251668480" behindDoc="0" locked="0" layoutInCell="1" allowOverlap="1">
            <wp:simplePos x="0" y="0"/>
            <wp:positionH relativeFrom="column">
              <wp:posOffset>163467</wp:posOffset>
            </wp:positionH>
            <wp:positionV relativeFrom="paragraph">
              <wp:posOffset>344261</wp:posOffset>
            </wp:positionV>
            <wp:extent cx="2952000" cy="1969200"/>
            <wp:effectExtent l="0" t="0" r="0" b="0"/>
            <wp:wrapTopAndBottom/>
            <wp:docPr id="41" name="Bilde 41" descr="Free picture: sunflower, blue sky, daylight, flower,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ediafile_EIgxDT.jpg"/>
                    <pic:cNvPicPr/>
                  </pic:nvPicPr>
                  <pic:blipFill>
                    <a:blip r:embed="rId16">
                      <a:extLst>
                        <a:ext uri="{837473B0-CC2E-450A-ABE3-18F120FF3D39}">
                          <a1611:picAttrSrcUrl xmlns:a1611="http://schemas.microsoft.com/office/drawing/2016/11/main" r:id="rId17"/>
                        </a:ext>
                      </a:extLst>
                    </a:blip>
                    <a:stretch>
                      <a:fillRect/>
                    </a:stretch>
                  </pic:blipFill>
                  <pic:spPr>
                    <a:xfrm>
                      <a:off x="0" y="0"/>
                      <a:ext cx="2952000" cy="1969200"/>
                    </a:xfrm>
                    <a:prstGeom prst="rect">
                      <a:avLst/>
                    </a:prstGeom>
                  </pic:spPr>
                </pic:pic>
              </a:graphicData>
            </a:graphic>
            <wp14:sizeRelH relativeFrom="margin">
              <wp14:pctWidth>0</wp14:pctWidth>
            </wp14:sizeRelH>
            <wp14:sizeRelV relativeFrom="margin">
              <wp14:pctHeight>0</wp14:pctHeight>
            </wp14:sizeRelV>
          </wp:anchor>
        </w:drawing>
      </w:r>
    </w:p>
    <w:p w:rsidR="00451A28" w:rsidRPr="00451A28" w:rsidRDefault="00451A28" w:rsidP="00451A28"/>
    <w:sectPr w:rsidR="00451A28" w:rsidRPr="00451A28" w:rsidSect="00646E25">
      <w:headerReference w:type="default" r:id="rId18"/>
      <w:footerReference w:type="default" r:id="rId19"/>
      <w:headerReference w:type="first" r:id="rId20"/>
      <w:footerReference w:type="first" r:id="rId21"/>
      <w:pgSz w:w="11906" w:h="16838" w:code="9"/>
      <w:pgMar w:top="2693" w:right="1021" w:bottom="851" w:left="1021" w:header="1588" w:footer="56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1C3" w:rsidRDefault="00A961C3" w:rsidP="00835F17">
      <w:pPr>
        <w:spacing w:after="0" w:line="240" w:lineRule="auto"/>
      </w:pPr>
      <w:r>
        <w:separator/>
      </w:r>
    </w:p>
  </w:endnote>
  <w:endnote w:type="continuationSeparator" w:id="0">
    <w:p w:rsidR="00A961C3" w:rsidRDefault="00A961C3" w:rsidP="00835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C3" w:rsidRDefault="005C7DC3" w:rsidP="00B05FC5">
    <w:pPr>
      <w:pStyle w:val="Bunntekst"/>
      <w:tabs>
        <w:tab w:val="clear" w:pos="9026"/>
        <w:tab w:val="right" w:pos="8931"/>
      </w:tabs>
      <w:jc w:val="right"/>
    </w:pPr>
    <w:r>
      <w:t xml:space="preserve">Side </w:t>
    </w:r>
    <w:r>
      <w:fldChar w:fldCharType="begin"/>
    </w:r>
    <w:r>
      <w:instrText xml:space="preserve"> PAGE   \* MERGEFORMAT </w:instrText>
    </w:r>
    <w:r>
      <w:fldChar w:fldCharType="separate"/>
    </w:r>
    <w:r>
      <w:rPr>
        <w:noProof/>
      </w:rPr>
      <w:t>1</w:t>
    </w:r>
    <w:r>
      <w:fldChar w:fldCharType="end"/>
    </w:r>
    <w:r>
      <w:t xml:space="preserve"> av </w:t>
    </w:r>
    <w:r>
      <w:rPr>
        <w:noProof/>
      </w:rPr>
      <w:fldChar w:fldCharType="begin"/>
    </w:r>
    <w:r>
      <w:rPr>
        <w:noProof/>
      </w:rPr>
      <w:instrText xml:space="preserve"> SECTIONPAGES   \* MERGEFORMAT </w:instrText>
    </w:r>
    <w:r>
      <w:rPr>
        <w:noProof/>
      </w:rPr>
      <w:fldChar w:fldCharType="separate"/>
    </w:r>
    <w:r w:rsidR="00E23041">
      <w:rPr>
        <w:noProof/>
      </w:rP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C3" w:rsidRDefault="005C7DC3" w:rsidP="006D2E17">
    <w:pPr>
      <w:pStyle w:val="Bunntekst"/>
      <w:tabs>
        <w:tab w:val="clear" w:pos="9026"/>
        <w:tab w:val="right" w:pos="8931"/>
      </w:tabs>
      <w:jc w:val="right"/>
    </w:pPr>
    <w:r>
      <w:t xml:space="preserve">Side </w:t>
    </w:r>
    <w:r>
      <w:fldChar w:fldCharType="begin"/>
    </w:r>
    <w:r>
      <w:instrText xml:space="preserve"> PAGE   \* MERGEFORMAT </w:instrText>
    </w:r>
    <w:r>
      <w:fldChar w:fldCharType="separate"/>
    </w:r>
    <w:r>
      <w:rPr>
        <w:noProof/>
      </w:rPr>
      <w:t>1</w:t>
    </w:r>
    <w:r>
      <w:fldChar w:fldCharType="end"/>
    </w:r>
    <w:r>
      <w:t xml:space="preserve"> av </w:t>
    </w:r>
    <w:r>
      <w:rPr>
        <w:noProof/>
      </w:rPr>
      <w:fldChar w:fldCharType="begin"/>
    </w:r>
    <w:r>
      <w:rPr>
        <w:noProof/>
      </w:rPr>
      <w:instrText xml:space="preserve"> SECTIONPAGES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1C3" w:rsidRDefault="00A961C3" w:rsidP="00835F17">
      <w:pPr>
        <w:spacing w:after="0" w:line="240" w:lineRule="auto"/>
      </w:pPr>
      <w:r>
        <w:separator/>
      </w:r>
    </w:p>
  </w:footnote>
  <w:footnote w:type="continuationSeparator" w:id="0">
    <w:p w:rsidR="00A961C3" w:rsidRDefault="00A961C3" w:rsidP="00835F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C3" w:rsidRDefault="005C7DC3" w:rsidP="00730264">
    <w:pPr>
      <w:pStyle w:val="Topptekst"/>
      <w:jc w:val="right"/>
    </w:pPr>
    <w:r>
      <w:rPr>
        <w:noProof/>
        <w:lang w:val="en-US"/>
      </w:rPr>
      <w:drawing>
        <wp:anchor distT="0" distB="0" distL="114300" distR="114300" simplePos="0" relativeHeight="251666432" behindDoc="1" locked="0" layoutInCell="1" allowOverlap="1">
          <wp:simplePos x="0" y="0"/>
          <wp:positionH relativeFrom="column">
            <wp:posOffset>5474335</wp:posOffset>
          </wp:positionH>
          <wp:positionV relativeFrom="paragraph">
            <wp:posOffset>-507909</wp:posOffset>
          </wp:positionV>
          <wp:extent cx="783409" cy="878873"/>
          <wp:effectExtent l="0" t="0" r="4445" b="0"/>
          <wp:wrapTight wrapText="bothSides">
            <wp:wrapPolygon edited="0">
              <wp:start x="0" y="0"/>
              <wp:lineTo x="0" y="21225"/>
              <wp:lineTo x="21372" y="21225"/>
              <wp:lineTo x="21372"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H Agder Logo 2.png"/>
                  <pic:cNvPicPr/>
                </pic:nvPicPr>
                <pic:blipFill>
                  <a:blip r:embed="rId1"/>
                  <a:stretch>
                    <a:fillRect/>
                  </a:stretch>
                </pic:blipFill>
                <pic:spPr>
                  <a:xfrm>
                    <a:off x="0" y="0"/>
                    <a:ext cx="783409" cy="878873"/>
                  </a:xfrm>
                  <a:prstGeom prst="rect">
                    <a:avLst/>
                  </a:prstGeom>
                </pic:spPr>
              </pic:pic>
            </a:graphicData>
          </a:graphic>
          <wp14:sizeRelH relativeFrom="page">
            <wp14:pctWidth>0</wp14:pctWidth>
          </wp14:sizeRelH>
          <wp14:sizeRelV relativeFrom="page">
            <wp14:pctHeight>0</wp14:pctHeight>
          </wp14:sizeRelV>
        </wp:anchor>
      </w:drawing>
    </w:r>
    <w:r w:rsidRPr="002E413B">
      <w:rPr>
        <w:noProof/>
        <w:lang w:val="en-US"/>
      </w:rPr>
      <mc:AlternateContent>
        <mc:Choice Requires="wps">
          <w:drawing>
            <wp:anchor distT="45720" distB="45720" distL="114300" distR="114300" simplePos="0" relativeHeight="251660800" behindDoc="0" locked="1" layoutInCell="1" allowOverlap="1" wp14:anchorId="3E8F2A39" wp14:editId="15539E75">
              <wp:simplePos x="0" y="0"/>
              <wp:positionH relativeFrom="margin">
                <wp:posOffset>-3810</wp:posOffset>
              </wp:positionH>
              <wp:positionV relativeFrom="page">
                <wp:posOffset>538480</wp:posOffset>
              </wp:positionV>
              <wp:extent cx="3624580" cy="848995"/>
              <wp:effectExtent l="0" t="0" r="7620" b="1905"/>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580" cy="848995"/>
                      </a:xfrm>
                      <a:prstGeom prst="rect">
                        <a:avLst/>
                      </a:prstGeom>
                      <a:noFill/>
                      <a:ln w="9525">
                        <a:noFill/>
                        <a:miter lim="800000"/>
                        <a:headEnd/>
                        <a:tailEnd/>
                      </a:ln>
                    </wps:spPr>
                    <wps:txbx>
                      <w:txbxContent>
                        <w:p w:rsidR="005C7DC3" w:rsidRDefault="005C7DC3" w:rsidP="00583F31">
                          <w:pPr>
                            <w:pStyle w:val="Informasjonfra"/>
                          </w:pPr>
                          <w:r>
                            <w:t>Informasjon fra fylkesstyret i</w:t>
                          </w:r>
                        </w:p>
                        <w:p w:rsidR="005C7DC3" w:rsidRDefault="005C7DC3" w:rsidP="00583F31">
                          <w:pPr>
                            <w:pStyle w:val="Informasjonfra"/>
                          </w:pPr>
                          <w:r>
                            <w:t>Mental Helse Agder</w:t>
                          </w:r>
                        </w:p>
                        <w:p w:rsidR="005C7DC3" w:rsidRPr="00646E25" w:rsidRDefault="005C7DC3" w:rsidP="00583F31">
                          <w:pPr>
                            <w:pStyle w:val="Nyhetsbrevnummer"/>
                            <w:rPr>
                              <w:sz w:val="22"/>
                            </w:rPr>
                          </w:pPr>
                          <w:r>
                            <w:t>Nyhetsbrev 1 | 2019</w:t>
                          </w:r>
                        </w:p>
                        <w:p w:rsidR="005C7DC3" w:rsidRDefault="005C7DC3" w:rsidP="00583F31"/>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8F2A39" id="_x0000_t202" coordsize="21600,21600" o:spt="202" path="m,l,21600r21600,l21600,xe">
              <v:stroke joinstyle="miter"/>
              <v:path gradientshapeok="t" o:connecttype="rect"/>
            </v:shapetype>
            <v:shape id="_x0000_s1027" type="#_x0000_t202" style="position:absolute;left:0;text-align:left;margin-left:-.3pt;margin-top:42.4pt;width:285.4pt;height:66.8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" filled="f" stroked="f">
              <v:textbox inset="0,0,0,0">
                <w:txbxContent>
                  <w:p w:rsidR="005C7DC3" w:rsidRDefault="005C7DC3" w:rsidP="00583F31">
                    <w:pPr>
                      <w:pStyle w:val="Informasjonfra"/>
                    </w:pPr>
                    <w:r>
                      <w:t>Informasjon fra fylkesstyret i</w:t>
                    </w:r>
                  </w:p>
                  <w:p w:rsidR="005C7DC3" w:rsidRDefault="005C7DC3" w:rsidP="00583F31">
                    <w:pPr>
                      <w:pStyle w:val="Informasjonfra"/>
                    </w:pPr>
                    <w:r>
                      <w:t>Mental Helse Agder</w:t>
                    </w:r>
                  </w:p>
                  <w:p w:rsidR="005C7DC3" w:rsidRPr="00646E25" w:rsidRDefault="005C7DC3" w:rsidP="00583F31">
                    <w:pPr>
                      <w:pStyle w:val="Nyhetsbrevnummer"/>
                      <w:rPr>
                        <w:sz w:val="22"/>
                      </w:rPr>
                    </w:pPr>
                    <w:r>
                      <w:t>Nyhetsbrev 1 | 2019</w:t>
                    </w:r>
                  </w:p>
                  <w:p w:rsidR="005C7DC3" w:rsidRDefault="005C7DC3" w:rsidP="00583F31"/>
                </w:txbxContent>
              </v:textbox>
              <w10:wrap anchorx="margin" anchory="page"/>
              <w10:anchorlock/>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3150235</wp:posOffset>
              </wp:positionH>
              <wp:positionV relativeFrom="page">
                <wp:posOffset>1728470</wp:posOffset>
              </wp:positionV>
              <wp:extent cx="0" cy="8352000"/>
              <wp:effectExtent l="0" t="0" r="38100" b="30480"/>
              <wp:wrapNone/>
              <wp:docPr id="9" name="Rett linje 9"/>
              <wp:cNvGraphicFramePr/>
              <a:graphic xmlns:a="http://schemas.openxmlformats.org/drawingml/2006/main">
                <a:graphicData uri="http://schemas.microsoft.com/office/word/2010/wordprocessingShape">
                  <wps:wsp>
                    <wps:cNvCnPr/>
                    <wps:spPr>
                      <a:xfrm>
                        <a:off x="0" y="0"/>
                        <a:ext cx="0" cy="8352000"/>
                      </a:xfrm>
                      <a:prstGeom prst="line">
                        <a:avLst/>
                      </a:prstGeom>
                      <a:ln w="6350"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58662A" id="Rett linje 9"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248.05pt,136.1pt" to="248.05pt,79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" strokecolor="black [3213]" strokeweight=".5pt">
              <w10:wrap anchory="page"/>
            </v:lin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page">
                <wp:posOffset>612140</wp:posOffset>
              </wp:positionH>
              <wp:positionV relativeFrom="page">
                <wp:posOffset>1476375</wp:posOffset>
              </wp:positionV>
              <wp:extent cx="6336000" cy="0"/>
              <wp:effectExtent l="0" t="0" r="0" b="0"/>
              <wp:wrapNone/>
              <wp:docPr id="8" name="Rett linje 8"/>
              <wp:cNvGraphicFramePr/>
              <a:graphic xmlns:a="http://schemas.openxmlformats.org/drawingml/2006/main">
                <a:graphicData uri="http://schemas.microsoft.com/office/word/2010/wordprocessingShape">
                  <wps:wsp>
                    <wps:cNvCnPr/>
                    <wps:spPr>
                      <a:xfrm>
                        <a:off x="0" y="0"/>
                        <a:ext cx="633600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7558ED" id="Rett linje 8"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8.2pt,116.25pt" to="547.1pt,11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" strokecolor="black [304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DC3" w:rsidRDefault="005C7DC3">
    <w:pPr>
      <w:pStyle w:val="Topptekst"/>
    </w:pPr>
    <w:r>
      <w:rPr>
        <w:noProof/>
        <w:lang w:val="en-US"/>
      </w:rPr>
      <w:drawing>
        <wp:anchor distT="0" distB="0" distL="114300" distR="114300" simplePos="0" relativeHeight="251661312" behindDoc="0" locked="0" layoutInCell="1" allowOverlap="1">
          <wp:simplePos x="0" y="0"/>
          <wp:positionH relativeFrom="margin">
            <wp:posOffset>4963258</wp:posOffset>
          </wp:positionH>
          <wp:positionV relativeFrom="paragraph">
            <wp:posOffset>-107950</wp:posOffset>
          </wp:positionV>
          <wp:extent cx="815975" cy="831850"/>
          <wp:effectExtent l="0" t="0" r="3175" b="635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alHelse_hovedlogo.png"/>
                  <pic:cNvPicPr/>
                </pic:nvPicPr>
                <pic:blipFill>
                  <a:blip r:embed="rId1">
                    <a:extLst>
                      <a:ext uri="{28A0092B-C50C-407E-A947-70E740481C1C}">
                        <a14:useLocalDpi xmlns:a14="http://schemas.microsoft.com/office/drawing/2010/main" val="0"/>
                      </a:ext>
                    </a:extLst>
                  </a:blip>
                  <a:stretch>
                    <a:fillRect/>
                  </a:stretch>
                </pic:blipFill>
                <pic:spPr>
                  <a:xfrm>
                    <a:off x="0" y="0"/>
                    <a:ext cx="815975" cy="8318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E6486"/>
    <w:multiLevelType w:val="hybridMultilevel"/>
    <w:tmpl w:val="D834C8CA"/>
    <w:lvl w:ilvl="0" w:tplc="0414000F">
      <w:start w:val="1"/>
      <w:numFmt w:val="decimal"/>
      <w:lvlText w:val="%1."/>
      <w:lvlJc w:val="left"/>
      <w:pPr>
        <w:ind w:left="360" w:hanging="360"/>
      </w:pPr>
    </w:lvl>
    <w:lvl w:ilvl="1" w:tplc="0414000F">
      <w:start w:val="1"/>
      <w:numFmt w:val="decimal"/>
      <w:lvlText w:val="%2."/>
      <w:lvlJc w:val="left"/>
      <w:pPr>
        <w:ind w:left="1080" w:hanging="360"/>
      </w:pPr>
      <w:rPr>
        <w:rFonts w:hint="default"/>
      </w:rPr>
    </w:lvl>
    <w:lvl w:ilvl="2" w:tplc="0414001B">
      <w:start w:val="1"/>
      <w:numFmt w:val="lowerRoman"/>
      <w:lvlText w:val="%3."/>
      <w:lvlJc w:val="right"/>
      <w:pPr>
        <w:ind w:left="1800" w:hanging="180"/>
      </w:pPr>
    </w:lvl>
    <w:lvl w:ilvl="3" w:tplc="0414000F">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19F62A2F"/>
    <w:multiLevelType w:val="hybridMultilevel"/>
    <w:tmpl w:val="30FC8C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3A61DC"/>
    <w:multiLevelType w:val="multilevel"/>
    <w:tmpl w:val="F5208538"/>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Text w:val="–"/>
      <w:lvlJc w:val="left"/>
      <w:pPr>
        <w:tabs>
          <w:tab w:val="num" w:pos="1588"/>
        </w:tabs>
        <w:ind w:left="1588" w:hanging="397"/>
      </w:pPr>
      <w:rPr>
        <w:rFonts w:ascii="Times New Roman" w:hAnsi="Times New Roman"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bullet"/>
      <w:lvlText w:val="–"/>
      <w:lvlJc w:val="left"/>
      <w:pPr>
        <w:tabs>
          <w:tab w:val="num" w:pos="2382"/>
        </w:tabs>
        <w:ind w:left="2382" w:hanging="397"/>
      </w:pPr>
      <w:rPr>
        <w:rFonts w:ascii="Times New Roman" w:hAnsi="Times New Roman" w:cs="Times New Roman" w:hint="default"/>
      </w:rPr>
    </w:lvl>
    <w:lvl w:ilvl="6">
      <w:start w:val="1"/>
      <w:numFmt w:val="bullet"/>
      <w:lvlText w:val=""/>
      <w:lvlJc w:val="left"/>
      <w:pPr>
        <w:tabs>
          <w:tab w:val="num" w:pos="2779"/>
        </w:tabs>
        <w:ind w:left="2779" w:hanging="397"/>
      </w:pPr>
      <w:rPr>
        <w:rFonts w:ascii="Symbol" w:hAnsi="Symbol" w:hint="default"/>
      </w:rPr>
    </w:lvl>
    <w:lvl w:ilvl="7">
      <w:start w:val="1"/>
      <w:numFmt w:val="bullet"/>
      <w:lvlText w:val=""/>
      <w:lvlJc w:val="left"/>
      <w:pPr>
        <w:tabs>
          <w:tab w:val="num" w:pos="3176"/>
        </w:tabs>
        <w:ind w:left="3176" w:hanging="397"/>
      </w:pPr>
      <w:rPr>
        <w:rFonts w:ascii="Symbol" w:hAnsi="Symbol" w:hint="default"/>
      </w:rPr>
    </w:lvl>
    <w:lvl w:ilvl="8">
      <w:start w:val="1"/>
      <w:numFmt w:val="bullet"/>
      <w:lvlText w:val=""/>
      <w:lvlJc w:val="left"/>
      <w:pPr>
        <w:tabs>
          <w:tab w:val="num" w:pos="3573"/>
        </w:tabs>
        <w:ind w:left="3573" w:hanging="397"/>
      </w:pPr>
      <w:rPr>
        <w:rFonts w:ascii="Symbol" w:hAnsi="Symbol" w:hint="default"/>
      </w:rPr>
    </w:lvl>
  </w:abstractNum>
  <w:abstractNum w:abstractNumId="3" w15:restartNumberingAfterBreak="0">
    <w:nsid w:val="284D3DA0"/>
    <w:multiLevelType w:val="hybridMultilevel"/>
    <w:tmpl w:val="CDC6C86E"/>
    <w:lvl w:ilvl="0" w:tplc="06EA9706">
      <w:start w:val="1"/>
      <w:numFmt w:val="bullet"/>
      <w:lvlText w:val="●"/>
      <w:lvlJc w:val="left"/>
      <w:pPr>
        <w:ind w:left="284" w:firstLine="0"/>
      </w:pPr>
      <w:rPr>
        <w:rFonts w:ascii="Times New Roman" w:hAnsi="Times New Roman" w:cs="Times New Roman" w:hint="default"/>
      </w:rPr>
    </w:lvl>
    <w:lvl w:ilvl="1" w:tplc="04140003" w:tentative="1">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4" w15:restartNumberingAfterBreak="0">
    <w:nsid w:val="2DCE05A2"/>
    <w:multiLevelType w:val="hybridMultilevel"/>
    <w:tmpl w:val="AA02B204"/>
    <w:lvl w:ilvl="0" w:tplc="7E285192">
      <w:start w:val="1"/>
      <w:numFmt w:val="bullet"/>
      <w:lvlText w:val="●"/>
      <w:lvlJc w:val="left"/>
      <w:pPr>
        <w:ind w:left="947" w:hanging="360"/>
      </w:pPr>
      <w:rPr>
        <w:rFonts w:ascii="Times New Roman" w:hAnsi="Times New Roman" w:cs="Times New Roman" w:hint="default"/>
      </w:rPr>
    </w:lvl>
    <w:lvl w:ilvl="1" w:tplc="04140003" w:tentative="1">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5" w15:restartNumberingAfterBreak="0">
    <w:nsid w:val="2E081C26"/>
    <w:multiLevelType w:val="hybridMultilevel"/>
    <w:tmpl w:val="3078BD7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F4360B7"/>
    <w:multiLevelType w:val="hybridMultilevel"/>
    <w:tmpl w:val="20A6DE6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2F602F51"/>
    <w:multiLevelType w:val="hybridMultilevel"/>
    <w:tmpl w:val="FC68E6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36581BD7"/>
    <w:multiLevelType w:val="multilevel"/>
    <w:tmpl w:val="2B9EBA58"/>
    <w:numStyleLink w:val="Stil1"/>
  </w:abstractNum>
  <w:abstractNum w:abstractNumId="9" w15:restartNumberingAfterBreak="0">
    <w:nsid w:val="3CF53ADE"/>
    <w:multiLevelType w:val="hybridMultilevel"/>
    <w:tmpl w:val="1AC8E7C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FAA0E4B"/>
    <w:multiLevelType w:val="multilevel"/>
    <w:tmpl w:val="2B9EBA58"/>
    <w:numStyleLink w:val="Stil1"/>
  </w:abstractNum>
  <w:abstractNum w:abstractNumId="11" w15:restartNumberingAfterBreak="0">
    <w:nsid w:val="47361E85"/>
    <w:multiLevelType w:val="multilevel"/>
    <w:tmpl w:val="F5208538"/>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Text w:val="–"/>
      <w:lvlJc w:val="left"/>
      <w:pPr>
        <w:tabs>
          <w:tab w:val="num" w:pos="1588"/>
        </w:tabs>
        <w:ind w:left="1588" w:hanging="397"/>
      </w:pPr>
      <w:rPr>
        <w:rFonts w:ascii="Times New Roman" w:hAnsi="Times New Roman"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bullet"/>
      <w:lvlText w:val="–"/>
      <w:lvlJc w:val="left"/>
      <w:pPr>
        <w:tabs>
          <w:tab w:val="num" w:pos="2382"/>
        </w:tabs>
        <w:ind w:left="2382" w:hanging="397"/>
      </w:pPr>
      <w:rPr>
        <w:rFonts w:ascii="Times New Roman" w:hAnsi="Times New Roman" w:cs="Times New Roman" w:hint="default"/>
      </w:rPr>
    </w:lvl>
    <w:lvl w:ilvl="6">
      <w:start w:val="1"/>
      <w:numFmt w:val="bullet"/>
      <w:lvlText w:val=""/>
      <w:lvlJc w:val="left"/>
      <w:pPr>
        <w:tabs>
          <w:tab w:val="num" w:pos="2779"/>
        </w:tabs>
        <w:ind w:left="2779" w:hanging="397"/>
      </w:pPr>
      <w:rPr>
        <w:rFonts w:ascii="Symbol" w:hAnsi="Symbol" w:hint="default"/>
      </w:rPr>
    </w:lvl>
    <w:lvl w:ilvl="7">
      <w:start w:val="1"/>
      <w:numFmt w:val="bullet"/>
      <w:lvlText w:val=""/>
      <w:lvlJc w:val="left"/>
      <w:pPr>
        <w:tabs>
          <w:tab w:val="num" w:pos="3176"/>
        </w:tabs>
        <w:ind w:left="3176" w:hanging="397"/>
      </w:pPr>
      <w:rPr>
        <w:rFonts w:ascii="Symbol" w:hAnsi="Symbol" w:hint="default"/>
      </w:rPr>
    </w:lvl>
    <w:lvl w:ilvl="8">
      <w:start w:val="1"/>
      <w:numFmt w:val="bullet"/>
      <w:lvlText w:val=""/>
      <w:lvlJc w:val="left"/>
      <w:pPr>
        <w:tabs>
          <w:tab w:val="num" w:pos="3573"/>
        </w:tabs>
        <w:ind w:left="3573" w:hanging="397"/>
      </w:pPr>
      <w:rPr>
        <w:rFonts w:ascii="Symbol" w:hAnsi="Symbol" w:hint="default"/>
      </w:rPr>
    </w:lvl>
  </w:abstractNum>
  <w:abstractNum w:abstractNumId="12" w15:restartNumberingAfterBreak="0">
    <w:nsid w:val="55851BD7"/>
    <w:multiLevelType w:val="hybridMultilevel"/>
    <w:tmpl w:val="71B24502"/>
    <w:lvl w:ilvl="0" w:tplc="0414000F">
      <w:start w:val="1"/>
      <w:numFmt w:val="decimal"/>
      <w:lvlText w:val="%1."/>
      <w:lvlJc w:val="left"/>
      <w:pPr>
        <w:ind w:left="360" w:hanging="360"/>
      </w:pPr>
      <w:rPr>
        <w:rFont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58CE28E1"/>
    <w:multiLevelType w:val="hybridMultilevel"/>
    <w:tmpl w:val="BC780004"/>
    <w:lvl w:ilvl="0" w:tplc="2C762DBE">
      <w:start w:val="1"/>
      <w:numFmt w:val="bullet"/>
      <w:lvlText w:val="●"/>
      <w:lvlJc w:val="left"/>
      <w:pPr>
        <w:ind w:left="170" w:hanging="170"/>
      </w:pPr>
      <w:rPr>
        <w:rFonts w:ascii="Times New Roman" w:hAnsi="Times New Roman" w:cs="Times New Roman" w:hint="default"/>
      </w:rPr>
    </w:lvl>
    <w:lvl w:ilvl="1" w:tplc="04140003" w:tentative="1">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14" w15:restartNumberingAfterBreak="0">
    <w:nsid w:val="5CDB1039"/>
    <w:multiLevelType w:val="hybridMultilevel"/>
    <w:tmpl w:val="00E8FB3E"/>
    <w:lvl w:ilvl="0" w:tplc="7E285192">
      <w:start w:val="1"/>
      <w:numFmt w:val="bullet"/>
      <w:lvlText w:val="●"/>
      <w:lvlJc w:val="left"/>
      <w:pPr>
        <w:ind w:left="360" w:hanging="360"/>
      </w:pPr>
      <w:rPr>
        <w:rFonts w:ascii="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60061E6D"/>
    <w:multiLevelType w:val="hybridMultilevel"/>
    <w:tmpl w:val="CF5231D6"/>
    <w:lvl w:ilvl="0" w:tplc="7E285192">
      <w:start w:val="1"/>
      <w:numFmt w:val="bullet"/>
      <w:lvlText w:val="●"/>
      <w:lvlJc w:val="left"/>
      <w:pPr>
        <w:ind w:left="360" w:hanging="360"/>
      </w:pPr>
      <w:rPr>
        <w:rFonts w:ascii="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2F46677"/>
    <w:multiLevelType w:val="hybridMultilevel"/>
    <w:tmpl w:val="6500105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6EF31F81"/>
    <w:multiLevelType w:val="hybridMultilevel"/>
    <w:tmpl w:val="E0CC85E8"/>
    <w:lvl w:ilvl="0" w:tplc="AD26F4DC">
      <w:start w:val="1"/>
      <w:numFmt w:val="bullet"/>
      <w:pStyle w:val="Listeavsnitt"/>
      <w:lvlText w:val="●"/>
      <w:lvlJc w:val="left"/>
      <w:pPr>
        <w:ind w:left="227" w:hanging="227"/>
      </w:pPr>
      <w:rPr>
        <w:rFonts w:ascii="Times New Roman" w:hAnsi="Times New Roman" w:cs="Times New Roman" w:hint="default"/>
      </w:rPr>
    </w:lvl>
    <w:lvl w:ilvl="1" w:tplc="04140003" w:tentative="1">
      <w:start w:val="1"/>
      <w:numFmt w:val="bullet"/>
      <w:lvlText w:val="o"/>
      <w:lvlJc w:val="left"/>
      <w:pPr>
        <w:ind w:left="1667" w:hanging="360"/>
      </w:pPr>
      <w:rPr>
        <w:rFonts w:ascii="Courier New" w:hAnsi="Courier New" w:cs="Courier New" w:hint="default"/>
      </w:rPr>
    </w:lvl>
    <w:lvl w:ilvl="2" w:tplc="04140005" w:tentative="1">
      <w:start w:val="1"/>
      <w:numFmt w:val="bullet"/>
      <w:lvlText w:val=""/>
      <w:lvlJc w:val="left"/>
      <w:pPr>
        <w:ind w:left="2387" w:hanging="360"/>
      </w:pPr>
      <w:rPr>
        <w:rFonts w:ascii="Wingdings" w:hAnsi="Wingdings" w:hint="default"/>
      </w:rPr>
    </w:lvl>
    <w:lvl w:ilvl="3" w:tplc="04140001" w:tentative="1">
      <w:start w:val="1"/>
      <w:numFmt w:val="bullet"/>
      <w:lvlText w:val=""/>
      <w:lvlJc w:val="left"/>
      <w:pPr>
        <w:ind w:left="3107" w:hanging="360"/>
      </w:pPr>
      <w:rPr>
        <w:rFonts w:ascii="Symbol" w:hAnsi="Symbol" w:hint="default"/>
      </w:rPr>
    </w:lvl>
    <w:lvl w:ilvl="4" w:tplc="04140003" w:tentative="1">
      <w:start w:val="1"/>
      <w:numFmt w:val="bullet"/>
      <w:lvlText w:val="o"/>
      <w:lvlJc w:val="left"/>
      <w:pPr>
        <w:ind w:left="3827" w:hanging="360"/>
      </w:pPr>
      <w:rPr>
        <w:rFonts w:ascii="Courier New" w:hAnsi="Courier New" w:cs="Courier New" w:hint="default"/>
      </w:rPr>
    </w:lvl>
    <w:lvl w:ilvl="5" w:tplc="04140005" w:tentative="1">
      <w:start w:val="1"/>
      <w:numFmt w:val="bullet"/>
      <w:lvlText w:val=""/>
      <w:lvlJc w:val="left"/>
      <w:pPr>
        <w:ind w:left="4547" w:hanging="360"/>
      </w:pPr>
      <w:rPr>
        <w:rFonts w:ascii="Wingdings" w:hAnsi="Wingdings" w:hint="default"/>
      </w:rPr>
    </w:lvl>
    <w:lvl w:ilvl="6" w:tplc="04140001" w:tentative="1">
      <w:start w:val="1"/>
      <w:numFmt w:val="bullet"/>
      <w:lvlText w:val=""/>
      <w:lvlJc w:val="left"/>
      <w:pPr>
        <w:ind w:left="5267" w:hanging="360"/>
      </w:pPr>
      <w:rPr>
        <w:rFonts w:ascii="Symbol" w:hAnsi="Symbol" w:hint="default"/>
      </w:rPr>
    </w:lvl>
    <w:lvl w:ilvl="7" w:tplc="04140003" w:tentative="1">
      <w:start w:val="1"/>
      <w:numFmt w:val="bullet"/>
      <w:lvlText w:val="o"/>
      <w:lvlJc w:val="left"/>
      <w:pPr>
        <w:ind w:left="5987" w:hanging="360"/>
      </w:pPr>
      <w:rPr>
        <w:rFonts w:ascii="Courier New" w:hAnsi="Courier New" w:cs="Courier New" w:hint="default"/>
      </w:rPr>
    </w:lvl>
    <w:lvl w:ilvl="8" w:tplc="04140005" w:tentative="1">
      <w:start w:val="1"/>
      <w:numFmt w:val="bullet"/>
      <w:lvlText w:val=""/>
      <w:lvlJc w:val="left"/>
      <w:pPr>
        <w:ind w:left="6707" w:hanging="360"/>
      </w:pPr>
      <w:rPr>
        <w:rFonts w:ascii="Wingdings" w:hAnsi="Wingdings" w:hint="default"/>
      </w:rPr>
    </w:lvl>
  </w:abstractNum>
  <w:abstractNum w:abstractNumId="18" w15:restartNumberingAfterBreak="0">
    <w:nsid w:val="73D164D3"/>
    <w:multiLevelType w:val="hybridMultilevel"/>
    <w:tmpl w:val="65947E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5B036D5"/>
    <w:multiLevelType w:val="multilevel"/>
    <w:tmpl w:val="2B9EBA58"/>
    <w:styleLink w:val="Stil1"/>
    <w:lvl w:ilvl="0">
      <w:start w:val="1"/>
      <w:numFmt w:val="bullet"/>
      <w:lvlText w:val=""/>
      <w:lvlJc w:val="left"/>
      <w:pPr>
        <w:ind w:left="227" w:hanging="227"/>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7C7F6524"/>
    <w:multiLevelType w:val="hybridMultilevel"/>
    <w:tmpl w:val="C02E2B98"/>
    <w:lvl w:ilvl="0" w:tplc="2BB077BC">
      <w:start w:val="1"/>
      <w:numFmt w:val="bullet"/>
      <w:lvlText w:val="–"/>
      <w:lvlJc w:val="left"/>
      <w:pPr>
        <w:ind w:left="360" w:hanging="360"/>
      </w:pPr>
      <w:rPr>
        <w:rFonts w:ascii="Times New Roman" w:hAnsi="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7CAE05B9"/>
    <w:multiLevelType w:val="hybridMultilevel"/>
    <w:tmpl w:val="5D22376E"/>
    <w:lvl w:ilvl="0" w:tplc="7E285192">
      <w:start w:val="1"/>
      <w:numFmt w:val="bullet"/>
      <w:lvlText w:val="●"/>
      <w:lvlJc w:val="left"/>
      <w:pPr>
        <w:ind w:left="360" w:hanging="360"/>
      </w:pPr>
      <w:rPr>
        <w:rFonts w:ascii="Times New Roman" w:hAnsi="Times New Roman" w:cs="Times New Roman"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8"/>
  </w:num>
  <w:num w:numId="2">
    <w:abstractNumId w:val="9"/>
  </w:num>
  <w:num w:numId="3">
    <w:abstractNumId w:val="6"/>
  </w:num>
  <w:num w:numId="4">
    <w:abstractNumId w:val="2"/>
  </w:num>
  <w:num w:numId="5">
    <w:abstractNumId w:val="11"/>
  </w:num>
  <w:num w:numId="6">
    <w:abstractNumId w:val="20"/>
  </w:num>
  <w:num w:numId="7">
    <w:abstractNumId w:val="12"/>
  </w:num>
  <w:num w:numId="8">
    <w:abstractNumId w:val="16"/>
  </w:num>
  <w:num w:numId="9">
    <w:abstractNumId w:val="14"/>
  </w:num>
  <w:num w:numId="10">
    <w:abstractNumId w:val="7"/>
  </w:num>
  <w:num w:numId="11">
    <w:abstractNumId w:val="19"/>
  </w:num>
  <w:num w:numId="12">
    <w:abstractNumId w:val="8"/>
  </w:num>
  <w:num w:numId="13">
    <w:abstractNumId w:val="10"/>
  </w:num>
  <w:num w:numId="14">
    <w:abstractNumId w:val="5"/>
  </w:num>
  <w:num w:numId="15">
    <w:abstractNumId w:val="21"/>
  </w:num>
  <w:num w:numId="16">
    <w:abstractNumId w:val="15"/>
  </w:num>
  <w:num w:numId="17">
    <w:abstractNumId w:val="4"/>
  </w:num>
  <w:num w:numId="18">
    <w:abstractNumId w:val="3"/>
  </w:num>
  <w:num w:numId="19">
    <w:abstractNumId w:val="13"/>
  </w:num>
  <w:num w:numId="20">
    <w:abstractNumId w:val="17"/>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264"/>
    <w:rsid w:val="00012609"/>
    <w:rsid w:val="00034A27"/>
    <w:rsid w:val="000378E5"/>
    <w:rsid w:val="00062214"/>
    <w:rsid w:val="00081427"/>
    <w:rsid w:val="000826B5"/>
    <w:rsid w:val="000B4D50"/>
    <w:rsid w:val="000D2B4D"/>
    <w:rsid w:val="000E1187"/>
    <w:rsid w:val="00100267"/>
    <w:rsid w:val="001213B1"/>
    <w:rsid w:val="00127C77"/>
    <w:rsid w:val="00172D37"/>
    <w:rsid w:val="00180E99"/>
    <w:rsid w:val="001C1A7C"/>
    <w:rsid w:val="001D2C27"/>
    <w:rsid w:val="001D44A5"/>
    <w:rsid w:val="001F42A2"/>
    <w:rsid w:val="0021031E"/>
    <w:rsid w:val="00223C19"/>
    <w:rsid w:val="0026539C"/>
    <w:rsid w:val="002726B3"/>
    <w:rsid w:val="00275150"/>
    <w:rsid w:val="00292115"/>
    <w:rsid w:val="002961FA"/>
    <w:rsid w:val="002B77E4"/>
    <w:rsid w:val="002E413B"/>
    <w:rsid w:val="002F59FE"/>
    <w:rsid w:val="00311197"/>
    <w:rsid w:val="00317EF4"/>
    <w:rsid w:val="003336C4"/>
    <w:rsid w:val="00333FE3"/>
    <w:rsid w:val="0039713A"/>
    <w:rsid w:val="003A7655"/>
    <w:rsid w:val="003D1036"/>
    <w:rsid w:val="003D1F9F"/>
    <w:rsid w:val="003F5B63"/>
    <w:rsid w:val="0042062A"/>
    <w:rsid w:val="00427186"/>
    <w:rsid w:val="00441729"/>
    <w:rsid w:val="0044391E"/>
    <w:rsid w:val="00446875"/>
    <w:rsid w:val="00451A28"/>
    <w:rsid w:val="004965B7"/>
    <w:rsid w:val="004C0406"/>
    <w:rsid w:val="004D4ABF"/>
    <w:rsid w:val="00507327"/>
    <w:rsid w:val="0055076C"/>
    <w:rsid w:val="00550AD7"/>
    <w:rsid w:val="00551865"/>
    <w:rsid w:val="00583F31"/>
    <w:rsid w:val="0059022F"/>
    <w:rsid w:val="005A65DD"/>
    <w:rsid w:val="005B1C8E"/>
    <w:rsid w:val="005B354C"/>
    <w:rsid w:val="005B5435"/>
    <w:rsid w:val="005C0DCA"/>
    <w:rsid w:val="005C7DC3"/>
    <w:rsid w:val="005F224E"/>
    <w:rsid w:val="006466B1"/>
    <w:rsid w:val="00646E25"/>
    <w:rsid w:val="00665462"/>
    <w:rsid w:val="006D2E17"/>
    <w:rsid w:val="006D3E33"/>
    <w:rsid w:val="006D4049"/>
    <w:rsid w:val="0071611A"/>
    <w:rsid w:val="00721300"/>
    <w:rsid w:val="007300BA"/>
    <w:rsid w:val="00730264"/>
    <w:rsid w:val="0077747B"/>
    <w:rsid w:val="007A4A6F"/>
    <w:rsid w:val="007D09B9"/>
    <w:rsid w:val="007E0F07"/>
    <w:rsid w:val="007E47FA"/>
    <w:rsid w:val="00811411"/>
    <w:rsid w:val="00835F17"/>
    <w:rsid w:val="00851507"/>
    <w:rsid w:val="008527F7"/>
    <w:rsid w:val="00873216"/>
    <w:rsid w:val="00877907"/>
    <w:rsid w:val="0089538C"/>
    <w:rsid w:val="008B1972"/>
    <w:rsid w:val="008D1499"/>
    <w:rsid w:val="00905AB0"/>
    <w:rsid w:val="0094141E"/>
    <w:rsid w:val="00970FF8"/>
    <w:rsid w:val="00983B7E"/>
    <w:rsid w:val="009B7B05"/>
    <w:rsid w:val="009B7E07"/>
    <w:rsid w:val="009C5393"/>
    <w:rsid w:val="009E424C"/>
    <w:rsid w:val="00A00233"/>
    <w:rsid w:val="00A04FBD"/>
    <w:rsid w:val="00A2055E"/>
    <w:rsid w:val="00A56069"/>
    <w:rsid w:val="00A92913"/>
    <w:rsid w:val="00A961C3"/>
    <w:rsid w:val="00AB7DD1"/>
    <w:rsid w:val="00AD2BBB"/>
    <w:rsid w:val="00AF5F83"/>
    <w:rsid w:val="00AF6524"/>
    <w:rsid w:val="00B05FC5"/>
    <w:rsid w:val="00B11D4A"/>
    <w:rsid w:val="00B1232F"/>
    <w:rsid w:val="00B17053"/>
    <w:rsid w:val="00B36209"/>
    <w:rsid w:val="00B93D5B"/>
    <w:rsid w:val="00BA6BB4"/>
    <w:rsid w:val="00BA7D6D"/>
    <w:rsid w:val="00BB7333"/>
    <w:rsid w:val="00BF1601"/>
    <w:rsid w:val="00C169D3"/>
    <w:rsid w:val="00C3079A"/>
    <w:rsid w:val="00C80743"/>
    <w:rsid w:val="00CC39C1"/>
    <w:rsid w:val="00D17DFA"/>
    <w:rsid w:val="00D23E0A"/>
    <w:rsid w:val="00D329A0"/>
    <w:rsid w:val="00D376E8"/>
    <w:rsid w:val="00D63C25"/>
    <w:rsid w:val="00D6460E"/>
    <w:rsid w:val="00D77C5C"/>
    <w:rsid w:val="00DA04BD"/>
    <w:rsid w:val="00DB0C7B"/>
    <w:rsid w:val="00DB4624"/>
    <w:rsid w:val="00E11843"/>
    <w:rsid w:val="00E2034F"/>
    <w:rsid w:val="00E21A6A"/>
    <w:rsid w:val="00E23041"/>
    <w:rsid w:val="00E37740"/>
    <w:rsid w:val="00EA54FE"/>
    <w:rsid w:val="00EA67E1"/>
    <w:rsid w:val="00EB5427"/>
    <w:rsid w:val="00EC0511"/>
    <w:rsid w:val="00EC4CE9"/>
    <w:rsid w:val="00EC7D94"/>
    <w:rsid w:val="00F00192"/>
    <w:rsid w:val="00F1530E"/>
    <w:rsid w:val="00F42894"/>
    <w:rsid w:val="00F55F6C"/>
    <w:rsid w:val="00F66E19"/>
    <w:rsid w:val="00F73BD7"/>
    <w:rsid w:val="00F77C88"/>
    <w:rsid w:val="00FA3BFD"/>
    <w:rsid w:val="00FA5C97"/>
    <w:rsid w:val="00FE5897"/>
    <w:rsid w:val="00FF4BA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87DCF69-E935-844C-8032-9559B4CF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4"/>
        <w:szCs w:val="24"/>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413B"/>
    <w:pPr>
      <w:spacing w:after="280" w:line="280" w:lineRule="exact"/>
    </w:pPr>
    <w:rPr>
      <w:rFonts w:ascii="Calibri" w:hAnsi="Calibri" w:cs="Times New Roman"/>
      <w:sz w:val="22"/>
      <w:szCs w:val="20"/>
      <w:lang w:eastAsia="nb-NO"/>
    </w:rPr>
  </w:style>
  <w:style w:type="paragraph" w:styleId="Overskrift1">
    <w:name w:val="heading 1"/>
    <w:basedOn w:val="Normal"/>
    <w:next w:val="Normal"/>
    <w:link w:val="Overskrift1Tegn"/>
    <w:uiPriority w:val="9"/>
    <w:qFormat/>
    <w:rsid w:val="00A00233"/>
    <w:pPr>
      <w:keepNext/>
      <w:keepLines/>
      <w:spacing w:after="113" w:line="320" w:lineRule="exact"/>
      <w:outlineLvl w:val="0"/>
    </w:pPr>
    <w:rPr>
      <w:rFonts w:eastAsiaTheme="majorEastAsia" w:cstheme="majorBidi"/>
      <w:b/>
      <w:color w:val="00853E"/>
      <w:sz w:val="26"/>
      <w:szCs w:val="32"/>
    </w:rPr>
  </w:style>
  <w:style w:type="paragraph" w:styleId="Overskrift2">
    <w:name w:val="heading 2"/>
    <w:basedOn w:val="Normal"/>
    <w:next w:val="Normal"/>
    <w:link w:val="Overskrift2Tegn"/>
    <w:autoRedefine/>
    <w:uiPriority w:val="9"/>
    <w:unhideWhenUsed/>
    <w:qFormat/>
    <w:rsid w:val="0059022F"/>
    <w:pPr>
      <w:keepNext/>
      <w:spacing w:after="0" w:line="240" w:lineRule="auto"/>
      <w:outlineLvl w:val="1"/>
    </w:pPr>
    <w:rPr>
      <w14:textOutline w14:w="9525" w14:cap="rnd" w14:cmpd="sng" w14:algn="ctr">
        <w14:noFill/>
        <w14:prstDash w14:val="solid"/>
        <w14:bevel/>
      </w14:textOutline>
    </w:rPr>
  </w:style>
  <w:style w:type="paragraph" w:styleId="Overskrift3">
    <w:name w:val="heading 3"/>
    <w:basedOn w:val="Normal"/>
    <w:next w:val="Normal"/>
    <w:link w:val="Overskrift3Tegn"/>
    <w:uiPriority w:val="9"/>
    <w:unhideWhenUsed/>
    <w:qFormat/>
    <w:rsid w:val="00F77C88"/>
    <w:pPr>
      <w:keepNext/>
      <w:keepLines/>
      <w:spacing w:before="40" w:after="0"/>
      <w:outlineLvl w:val="2"/>
    </w:pPr>
    <w:rPr>
      <w:rFonts w:asciiTheme="minorHAnsi" w:eastAsiaTheme="majorEastAsia" w:hAnsiTheme="minorHAnsi" w:cstheme="majorBidi"/>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F77C88"/>
    <w:rPr>
      <w:rFonts w:eastAsiaTheme="majorEastAsia" w:cstheme="majorBidi"/>
      <w:sz w:val="19"/>
      <w:szCs w:val="20"/>
      <w:lang w:eastAsia="nb-NO"/>
    </w:rPr>
  </w:style>
  <w:style w:type="paragraph" w:customStyle="1" w:styleId="blokksit">
    <w:name w:val="blokksit"/>
    <w:basedOn w:val="Normal"/>
    <w:qFormat/>
    <w:rsid w:val="00DA04BD"/>
    <w:pPr>
      <w:ind w:left="397"/>
    </w:pPr>
    <w:rPr>
      <w:spacing w:val="-2"/>
    </w:rPr>
  </w:style>
  <w:style w:type="character" w:customStyle="1" w:styleId="Overskrift2Tegn">
    <w:name w:val="Overskrift 2 Tegn"/>
    <w:basedOn w:val="Standardskriftforavsnitt"/>
    <w:link w:val="Overskrift2"/>
    <w:uiPriority w:val="9"/>
    <w:rsid w:val="0059022F"/>
    <w:rPr>
      <w:rFonts w:ascii="Calibri" w:hAnsi="Calibri" w:cs="Times New Roman"/>
      <w:sz w:val="22"/>
      <w:szCs w:val="20"/>
      <w:lang w:eastAsia="nb-NO"/>
      <w14:textOutline w14:w="9525" w14:cap="rnd" w14:cmpd="sng" w14:algn="ctr">
        <w14:noFill/>
        <w14:prstDash w14:val="solid"/>
        <w14:bevel/>
      </w14:textOutline>
    </w:rPr>
  </w:style>
  <w:style w:type="paragraph" w:styleId="Topptekst">
    <w:name w:val="header"/>
    <w:basedOn w:val="Normal"/>
    <w:link w:val="TopptekstTegn"/>
    <w:uiPriority w:val="99"/>
    <w:unhideWhenUsed/>
    <w:rsid w:val="00835F17"/>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835F17"/>
    <w:rPr>
      <w:rFonts w:ascii="Calibri" w:hAnsi="Calibri" w:cs="Times New Roman"/>
      <w:sz w:val="19"/>
      <w:szCs w:val="20"/>
      <w:lang w:eastAsia="nb-NO"/>
    </w:rPr>
  </w:style>
  <w:style w:type="paragraph" w:styleId="Bunntekst">
    <w:name w:val="footer"/>
    <w:basedOn w:val="Normal"/>
    <w:link w:val="BunntekstTegn"/>
    <w:uiPriority w:val="99"/>
    <w:unhideWhenUsed/>
    <w:rsid w:val="002726B3"/>
    <w:pPr>
      <w:tabs>
        <w:tab w:val="center" w:pos="4513"/>
        <w:tab w:val="right" w:pos="9026"/>
      </w:tabs>
      <w:spacing w:after="0" w:line="180" w:lineRule="exact"/>
    </w:pPr>
    <w:rPr>
      <w:sz w:val="15"/>
    </w:rPr>
  </w:style>
  <w:style w:type="character" w:customStyle="1" w:styleId="BunntekstTegn">
    <w:name w:val="Bunntekst Tegn"/>
    <w:basedOn w:val="Standardskriftforavsnitt"/>
    <w:link w:val="Bunntekst"/>
    <w:uiPriority w:val="99"/>
    <w:rsid w:val="002726B3"/>
    <w:rPr>
      <w:rFonts w:ascii="Calibri" w:hAnsi="Calibri" w:cs="Times New Roman"/>
      <w:sz w:val="15"/>
      <w:szCs w:val="20"/>
      <w:lang w:eastAsia="nb-NO"/>
    </w:rPr>
  </w:style>
  <w:style w:type="paragraph" w:customStyle="1" w:styleId="BasicParagraph">
    <w:name w:val="[Basic Paragraph]"/>
    <w:basedOn w:val="Normal"/>
    <w:uiPriority w:val="99"/>
    <w:rsid w:val="00835F17"/>
    <w:pPr>
      <w:autoSpaceDE w:val="0"/>
      <w:autoSpaceDN w:val="0"/>
      <w:adjustRightInd w:val="0"/>
      <w:spacing w:after="0" w:line="288" w:lineRule="auto"/>
      <w:textAlignment w:val="center"/>
    </w:pPr>
    <w:rPr>
      <w:rFonts w:ascii="Minion Pro" w:hAnsi="Minion Pro" w:cs="Minion Pro"/>
      <w:color w:val="000000"/>
      <w:sz w:val="24"/>
      <w:szCs w:val="24"/>
      <w:lang w:val="en-GB" w:eastAsia="en-US"/>
    </w:rPr>
  </w:style>
  <w:style w:type="character" w:customStyle="1" w:styleId="Overskrift1Tegn">
    <w:name w:val="Overskrift 1 Tegn"/>
    <w:basedOn w:val="Standardskriftforavsnitt"/>
    <w:link w:val="Overskrift1"/>
    <w:uiPriority w:val="9"/>
    <w:rsid w:val="00A00233"/>
    <w:rPr>
      <w:rFonts w:ascii="Calibri" w:eastAsiaTheme="majorEastAsia" w:hAnsi="Calibri" w:cstheme="majorBidi"/>
      <w:b/>
      <w:color w:val="00853E"/>
      <w:sz w:val="26"/>
      <w:szCs w:val="32"/>
      <w:lang w:eastAsia="nb-NO"/>
    </w:rPr>
  </w:style>
  <w:style w:type="table" w:styleId="Tabellrutenett">
    <w:name w:val="Table Grid"/>
    <w:basedOn w:val="Vanligtabell"/>
    <w:uiPriority w:val="39"/>
    <w:rsid w:val="006D2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C4CE9"/>
    <w:pPr>
      <w:numPr>
        <w:numId w:val="20"/>
      </w:numPr>
      <w:contextualSpacing/>
    </w:pPr>
  </w:style>
  <w:style w:type="character" w:styleId="Plassholdertekst">
    <w:name w:val="Placeholder Text"/>
    <w:basedOn w:val="Standardskriftforavsnitt"/>
    <w:uiPriority w:val="99"/>
    <w:semiHidden/>
    <w:rsid w:val="000B4D50"/>
    <w:rPr>
      <w:color w:val="808080"/>
    </w:rPr>
  </w:style>
  <w:style w:type="paragraph" w:customStyle="1" w:styleId="Navn-avslutning">
    <w:name w:val="Navn - avslutning"/>
    <w:basedOn w:val="Normal"/>
    <w:rsid w:val="00665462"/>
    <w:pPr>
      <w:spacing w:after="0"/>
    </w:pPr>
    <w:rPr>
      <w:b/>
    </w:rPr>
  </w:style>
  <w:style w:type="paragraph" w:customStyle="1" w:styleId="Informasjonfra">
    <w:name w:val="Informasjon fra"/>
    <w:basedOn w:val="Overskrift1"/>
    <w:rsid w:val="00646E25"/>
    <w:pPr>
      <w:spacing w:after="0" w:line="420" w:lineRule="exact"/>
    </w:pPr>
    <w:rPr>
      <w:color w:val="EE3124"/>
      <w:sz w:val="44"/>
    </w:rPr>
  </w:style>
  <w:style w:type="paragraph" w:customStyle="1" w:styleId="Nyhetsbrevnummer">
    <w:name w:val="Nyhetsbrev nummer"/>
    <w:basedOn w:val="Normal"/>
    <w:rsid w:val="00646E25"/>
    <w:pPr>
      <w:spacing w:after="0" w:line="400" w:lineRule="exact"/>
    </w:pPr>
    <w:rPr>
      <w:sz w:val="28"/>
    </w:rPr>
  </w:style>
  <w:style w:type="numbering" w:customStyle="1" w:styleId="Stil1">
    <w:name w:val="Stil1"/>
    <w:uiPriority w:val="99"/>
    <w:rsid w:val="002E413B"/>
    <w:pPr>
      <w:numPr>
        <w:numId w:val="11"/>
      </w:numPr>
    </w:pPr>
  </w:style>
  <w:style w:type="table" w:customStyle="1" w:styleId="Vanligtabell11">
    <w:name w:val="Vanlig tabell 11"/>
    <w:basedOn w:val="Vanligtabell"/>
    <w:uiPriority w:val="41"/>
    <w:rsid w:val="00F73B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utenettabell1lys1">
    <w:name w:val="Rutenettabell 1 lys1"/>
    <w:basedOn w:val="Vanligtabell"/>
    <w:uiPriority w:val="46"/>
    <w:rsid w:val="00333F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enettabelllys1">
    <w:name w:val="Rutenettabell lys1"/>
    <w:aliases w:val="MH Tabell 1"/>
    <w:basedOn w:val="Vanligtabell"/>
    <w:uiPriority w:val="40"/>
    <w:rsid w:val="00AF5F83"/>
    <w:pPr>
      <w:spacing w:after="0" w:line="240" w:lineRule="auto"/>
      <w:jc w:val="center"/>
    </w:pPr>
    <w:rPr>
      <w:sz w:val="18"/>
    </w:rPr>
    <w:tblPr>
      <w:tblBorders>
        <w:insideH w:val="single" w:sz="4" w:space="0" w:color="000000" w:themeColor="text1"/>
        <w:insideV w:val="single" w:sz="4" w:space="0" w:color="000000" w:themeColor="text1"/>
      </w:tblBorders>
      <w:tblCellMar>
        <w:top w:w="57" w:type="dxa"/>
        <w:bottom w:w="57" w:type="dxa"/>
      </w:tblCellMar>
    </w:tblPr>
    <w:tcPr>
      <w:vAlign w:val="center"/>
    </w:tcPr>
    <w:tblStylePr w:type="firstRow">
      <w:rPr>
        <w:rFonts w:ascii="Calibri" w:hAnsi="Calibri"/>
        <w:b/>
        <w:sz w:val="18"/>
      </w:rPr>
      <w:tblPr/>
      <w:tcPr>
        <w:shd w:val="clear" w:color="auto" w:fill="D5EEF3"/>
      </w:tcPr>
    </w:tblStylePr>
  </w:style>
  <w:style w:type="paragraph" w:customStyle="1" w:styleId="TabellBody">
    <w:name w:val="Tabell Body"/>
    <w:basedOn w:val="Normal"/>
    <w:rsid w:val="00877907"/>
    <w:pPr>
      <w:autoSpaceDE w:val="0"/>
      <w:autoSpaceDN w:val="0"/>
      <w:adjustRightInd w:val="0"/>
      <w:spacing w:after="0" w:line="240" w:lineRule="auto"/>
      <w:jc w:val="center"/>
      <w:textAlignment w:val="center"/>
    </w:pPr>
    <w:rPr>
      <w:rFonts w:cs="Calibri"/>
      <w:color w:val="000000"/>
      <w:sz w:val="18"/>
      <w:szCs w:val="18"/>
      <w:lang w:val="en-GB" w:eastAsia="en-US"/>
    </w:rPr>
  </w:style>
  <w:style w:type="paragraph" w:customStyle="1" w:styleId="TabellHeader">
    <w:name w:val="Tabell Header"/>
    <w:basedOn w:val="TabellBody"/>
    <w:rsid w:val="00F73BD7"/>
    <w:rPr>
      <w:b/>
    </w:rPr>
  </w:style>
  <w:style w:type="table" w:customStyle="1" w:styleId="Vanligtabell21">
    <w:name w:val="Vanlig tabell 21"/>
    <w:basedOn w:val="Vanligtabell"/>
    <w:uiPriority w:val="42"/>
    <w:rsid w:val="008779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bletekst">
    <w:name w:val="Balloon Text"/>
    <w:basedOn w:val="Normal"/>
    <w:link w:val="BobletekstTegn"/>
    <w:uiPriority w:val="99"/>
    <w:semiHidden/>
    <w:unhideWhenUsed/>
    <w:rsid w:val="00B11D4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11D4A"/>
    <w:rPr>
      <w:rFonts w:ascii="Segoe UI" w:hAnsi="Segoe UI" w:cs="Segoe UI"/>
      <w:sz w:val="18"/>
      <w:szCs w:val="18"/>
      <w:lang w:eastAsia="nb-NO"/>
    </w:rPr>
  </w:style>
  <w:style w:type="paragraph" w:styleId="NormalWeb">
    <w:name w:val="Normal (Web)"/>
    <w:basedOn w:val="Normal"/>
    <w:uiPriority w:val="99"/>
    <w:unhideWhenUsed/>
    <w:rsid w:val="0027515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Standardskriftforavsnitt"/>
    <w:rsid w:val="00275150"/>
  </w:style>
  <w:style w:type="character" w:styleId="Hyperkobling">
    <w:name w:val="Hyperlink"/>
    <w:basedOn w:val="Standardskriftforavsnitt"/>
    <w:uiPriority w:val="99"/>
    <w:unhideWhenUsed/>
    <w:rsid w:val="00275150"/>
    <w:rPr>
      <w:color w:val="0000FF"/>
      <w:u w:val="single"/>
    </w:rPr>
  </w:style>
  <w:style w:type="character" w:styleId="Ulstomtale">
    <w:name w:val="Unresolved Mention"/>
    <w:basedOn w:val="Standardskriftforavsnitt"/>
    <w:uiPriority w:val="99"/>
    <w:semiHidden/>
    <w:unhideWhenUsed/>
    <w:rsid w:val="00172D37"/>
    <w:rPr>
      <w:color w:val="605E5C"/>
      <w:shd w:val="clear" w:color="auto" w:fill="E1DFDD"/>
    </w:rPr>
  </w:style>
  <w:style w:type="character" w:styleId="Fulgthyperkobling">
    <w:name w:val="FollowedHyperlink"/>
    <w:basedOn w:val="Standardskriftforavsnitt"/>
    <w:uiPriority w:val="99"/>
    <w:semiHidden/>
    <w:unhideWhenUsed/>
    <w:rsid w:val="00172D3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141553">
      <w:bodyDiv w:val="1"/>
      <w:marLeft w:val="0"/>
      <w:marRight w:val="0"/>
      <w:marTop w:val="0"/>
      <w:marBottom w:val="0"/>
      <w:divBdr>
        <w:top w:val="none" w:sz="0" w:space="0" w:color="auto"/>
        <w:left w:val="none" w:sz="0" w:space="0" w:color="auto"/>
        <w:bottom w:val="none" w:sz="0" w:space="0" w:color="auto"/>
        <w:right w:val="none" w:sz="0" w:space="0" w:color="auto"/>
      </w:divBdr>
    </w:div>
    <w:div w:id="547886318">
      <w:bodyDiv w:val="1"/>
      <w:marLeft w:val="0"/>
      <w:marRight w:val="0"/>
      <w:marTop w:val="0"/>
      <w:marBottom w:val="0"/>
      <w:divBdr>
        <w:top w:val="none" w:sz="0" w:space="0" w:color="auto"/>
        <w:left w:val="none" w:sz="0" w:space="0" w:color="auto"/>
        <w:bottom w:val="none" w:sz="0" w:space="0" w:color="auto"/>
        <w:right w:val="none" w:sz="0" w:space="0" w:color="auto"/>
      </w:divBdr>
    </w:div>
    <w:div w:id="776828737">
      <w:bodyDiv w:val="1"/>
      <w:marLeft w:val="0"/>
      <w:marRight w:val="0"/>
      <w:marTop w:val="0"/>
      <w:marBottom w:val="0"/>
      <w:divBdr>
        <w:top w:val="none" w:sz="0" w:space="0" w:color="auto"/>
        <w:left w:val="none" w:sz="0" w:space="0" w:color="auto"/>
        <w:bottom w:val="none" w:sz="0" w:space="0" w:color="auto"/>
        <w:right w:val="none" w:sz="0" w:space="0" w:color="auto"/>
      </w:divBdr>
    </w:div>
    <w:div w:id="211466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o.wikipedia.org/wiki/Fil:Severdighet.sv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pixnio.com/flora-plants/flowers/sunflowers-pictures/sunflower-blue-sky-daylight-flower-field-agriculture-plant-summer-petal"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udielederaustagder@mentalhelse.no" TargetMode="External"/><Relationship Id="rId5" Type="http://schemas.openxmlformats.org/officeDocument/2006/relationships/webSettings" Target="webSettings.xml"/><Relationship Id="rId15" Type="http://schemas.openxmlformats.org/officeDocument/2006/relationships/hyperlink" Target="mailto:agder@mentalhelse.no" TargetMode="External"/><Relationship Id="rId23" Type="http://schemas.openxmlformats.org/officeDocument/2006/relationships/theme" Target="theme/theme1.xml"/><Relationship Id="rId10" Type="http://schemas.openxmlformats.org/officeDocument/2006/relationships/hyperlink" Target="http://www.mentalhelse.n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ost@mentalhelse.no"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emarielolandjensen/Downloads/MentalHelse_nyhetsbrev.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0BEE1-CDDD-AA48-8828-82C352245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MentalHelse_nyhetsbrev.dotx</Template>
  <TotalTime>349</TotalTime>
  <Pages>3</Pages>
  <Words>958</Words>
  <Characters>5082</Characters>
  <Application>Microsoft Office Word</Application>
  <DocSecurity>0</DocSecurity>
  <Lines>42</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 Marie Løland Jensen</cp:lastModifiedBy>
  <cp:revision>30</cp:revision>
  <cp:lastPrinted>2019-02-14T12:58:00Z</cp:lastPrinted>
  <dcterms:created xsi:type="dcterms:W3CDTF">2019-05-08T17:24:00Z</dcterms:created>
  <dcterms:modified xsi:type="dcterms:W3CDTF">2019-05-21T08:09:00Z</dcterms:modified>
</cp:coreProperties>
</file>